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14:paraId="67EB0B2D" w14:textId="419B91B0" w:rsidR="003879B4" w:rsidRDefault="003879B4" w:rsidP="00FF3613">
      <w:bookmarkStart w:id="0" w:name="bmStart"/>
      <w:bookmarkEnd w:id="0"/>
    </w:p>
    <w:p w14:paraId="0830F025" w14:textId="587981CC" w:rsidR="0017543C" w:rsidRDefault="0017543C" w:rsidP="00FF3613"/>
    <w:p w14:paraId="5CAF480A" w14:textId="77777777" w:rsidR="0017543C" w:rsidRDefault="0017543C" w:rsidP="0017543C">
      <w:pPr>
        <w:pStyle w:val="ekvue1arial"/>
      </w:pPr>
    </w:p>
    <w:p w14:paraId="48755E74" w14:textId="4B6BA25D" w:rsidR="0017543C" w:rsidRDefault="0017543C" w:rsidP="0017543C">
      <w:pPr>
        <w:pStyle w:val="ekvue1arial"/>
      </w:pPr>
      <w:r>
        <w:t>Das Zebra-Gefühlsbarometer</w:t>
      </w:r>
    </w:p>
    <w:p w14:paraId="7B40B7DA" w14:textId="7CDA1FE0" w:rsidR="0017543C" w:rsidRDefault="0017543C" w:rsidP="0017543C">
      <w:pPr>
        <w:pStyle w:val="ekvue1arial"/>
      </w:pPr>
    </w:p>
    <w:p w14:paraId="5705D3FA" w14:textId="12871ABB" w:rsidR="0017543C" w:rsidRDefault="0017543C" w:rsidP="0017543C">
      <w:pPr>
        <w:pStyle w:val="ekvue1arial"/>
      </w:pPr>
      <w:r>
        <w:drawing>
          <wp:anchor distT="0" distB="0" distL="114300" distR="114300" simplePos="0" relativeHeight="251658240" behindDoc="0" locked="0" layoutInCell="1" allowOverlap="1" wp14:anchorId="09E53224" wp14:editId="4727624D">
            <wp:simplePos x="0" y="0"/>
            <wp:positionH relativeFrom="column">
              <wp:posOffset>-36195</wp:posOffset>
            </wp:positionH>
            <wp:positionV relativeFrom="paragraph">
              <wp:posOffset>215900</wp:posOffset>
            </wp:positionV>
            <wp:extent cx="5775325" cy="7216625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17423" r="5836" b="4858"/>
                    <a:stretch/>
                  </pic:blipFill>
                  <pic:spPr bwMode="auto">
                    <a:xfrm>
                      <a:off x="0" y="0"/>
                      <a:ext cx="5777244" cy="72190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9549D4" w14:textId="3EA31C72" w:rsidR="0017543C" w:rsidRDefault="0017543C" w:rsidP="0017543C">
      <w:pPr>
        <w:pStyle w:val="ekvue1arial"/>
      </w:pPr>
    </w:p>
    <w:sectPr w:rsidR="0017543C" w:rsidSect="008D5A1A">
      <w:footerReference w:type="default" r:id="rId7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F3682" w14:textId="77777777" w:rsidR="0017543C" w:rsidRDefault="0017543C" w:rsidP="003C599D">
      <w:pPr>
        <w:spacing w:line="240" w:lineRule="auto"/>
      </w:pPr>
      <w:r>
        <w:separator/>
      </w:r>
    </w:p>
  </w:endnote>
  <w:endnote w:type="continuationSeparator" w:id="0">
    <w:p w14:paraId="495932B4" w14:textId="77777777" w:rsidR="0017543C" w:rsidRDefault="0017543C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14:paraId="2A31CB98" w14:textId="77777777" w:rsidTr="006B2D23">
      <w:trPr>
        <w:trHeight w:hRule="exact" w:val="680"/>
      </w:trPr>
      <w:tc>
        <w:tcPr>
          <w:tcW w:w="1131" w:type="dxa"/>
          <w:noWrap/>
        </w:tcPr>
        <w:p w14:paraId="1ED7A8DF" w14:textId="77777777"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2A22CEFE" wp14:editId="146BA6CA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52762297" w14:textId="3240302A" w:rsidR="00193A18" w:rsidRPr="00913892" w:rsidRDefault="00193A18" w:rsidP="00370A70">
          <w:pPr>
            <w:pStyle w:val="ekvpagina"/>
          </w:pPr>
          <w:r w:rsidRPr="00913892">
            <w:t>© Ernst Klett Verlag GmbH, Stuttgart 20</w:t>
          </w:r>
          <w:r w:rsidR="0017543C">
            <w:t>22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1919E1CF" w14:textId="51036141" w:rsidR="00193A18" w:rsidRPr="00005AE2" w:rsidRDefault="00193A18" w:rsidP="00005AE2">
          <w:pPr>
            <w:pStyle w:val="ekvquelle"/>
          </w:pPr>
          <w:r w:rsidRPr="00005AE2">
            <w:t xml:space="preserve">Textquellen: </w:t>
          </w:r>
          <w:r w:rsidR="0017543C">
            <w:t>Vanessa Thiel, Köln</w:t>
          </w:r>
        </w:p>
        <w:p w14:paraId="2A145980" w14:textId="0F982E5D" w:rsidR="00193A18" w:rsidRPr="00025140" w:rsidRDefault="00193A18" w:rsidP="00005AE2">
          <w:pPr>
            <w:pStyle w:val="ekvquelle"/>
          </w:pPr>
          <w:r w:rsidRPr="00005AE2">
            <w:t xml:space="preserve">Illustratoren: </w:t>
          </w:r>
          <w:r w:rsidR="00A16945">
            <w:t>Anke Fröhlich, Leipzig; Friederike Ablang, Berlin</w:t>
          </w:r>
        </w:p>
      </w:tc>
      <w:tc>
        <w:tcPr>
          <w:tcW w:w="397" w:type="dxa"/>
        </w:tcPr>
        <w:p w14:paraId="69BA468F" w14:textId="77777777" w:rsidR="00193A18" w:rsidRPr="00913892" w:rsidRDefault="00193A18" w:rsidP="00913892">
          <w:pPr>
            <w:pStyle w:val="ekvpagina"/>
          </w:pPr>
        </w:p>
      </w:tc>
    </w:tr>
  </w:tbl>
  <w:p w14:paraId="535C526C" w14:textId="77777777"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8A9FE" w14:textId="77777777" w:rsidR="0017543C" w:rsidRDefault="0017543C" w:rsidP="003C599D">
      <w:pPr>
        <w:spacing w:line="240" w:lineRule="auto"/>
      </w:pPr>
      <w:r>
        <w:separator/>
      </w:r>
    </w:p>
  </w:footnote>
  <w:footnote w:type="continuationSeparator" w:id="0">
    <w:p w14:paraId="639B841E" w14:textId="77777777" w:rsidR="0017543C" w:rsidRDefault="0017543C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43C"/>
    <w:rsid w:val="000040E2"/>
    <w:rsid w:val="00005AE2"/>
    <w:rsid w:val="000101D7"/>
    <w:rsid w:val="00017D13"/>
    <w:rsid w:val="00020440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1E7B"/>
    <w:rsid w:val="001750C3"/>
    <w:rsid w:val="0017543C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6BF9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F7BEC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D68F4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6945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C00404"/>
    <w:rsid w:val="00C172AE"/>
    <w:rsid w:val="00C226FA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EEFD9A"/>
  <w15:chartTrackingRefBased/>
  <w15:docId w15:val="{CC917CB9-99FB-45B9-B530-770B51AA0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jg132\AppData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/>
  <cp:revision>1</cp:revision>
  <cp:lastPrinted>2016-12-20T14:33:00Z</cp:lastPrinted>
  <dcterms:created xsi:type="dcterms:W3CDTF">2022-07-13T13:21:00Z</dcterms:created>
  <dcterms:modified xsi:type="dcterms:W3CDTF">2022-07-13T13:29:00Z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1.01</vt:lpwstr>
  </property>
</Properties>
</file>