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336A83D6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5D3410C9" w14:textId="77777777"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14:paraId="3174D659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6A4FDA50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147721EE" w14:textId="77777777" w:rsidR="00FB59FB" w:rsidRPr="00EA7542" w:rsidRDefault="00FB59FB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395D6C65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50143CBA" w14:textId="7767E933" w:rsidR="00FB59FB" w:rsidRPr="00C172AE" w:rsidRDefault="00FB59FB" w:rsidP="00AE65F6">
            <w:pPr>
              <w:pStyle w:val="ekvkvnummer"/>
            </w:pPr>
            <w:r>
              <w:t xml:space="preserve">KV </w:t>
            </w:r>
            <w:r w:rsidR="00CE36DF">
              <w:t>01</w:t>
            </w:r>
          </w:p>
        </w:tc>
      </w:tr>
      <w:tr w:rsidR="00BF17F2" w:rsidRPr="00BF17F2" w14:paraId="2BC44A65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18508189" w14:textId="77777777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6386219C" w14:textId="56D00267"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14:paraId="2466CDAC" w14:textId="5A9B3D34" w:rsidR="0058635A" w:rsidRDefault="00DD46DA" w:rsidP="000C6900">
      <w:pPr>
        <w:pStyle w:val="ekvue1arial"/>
      </w:pPr>
      <w:bookmarkStart w:id="0" w:name="bmStart"/>
      <w:bookmarkEnd w:id="0"/>
      <w:r>
        <w:rPr>
          <w:noProof/>
        </w:rPr>
        <w:drawing>
          <wp:anchor distT="0" distB="0" distL="114300" distR="114300" simplePos="0" relativeHeight="251669504" behindDoc="0" locked="0" layoutInCell="1" allowOverlap="1" wp14:anchorId="2FCC293F" wp14:editId="5D20EDD0">
            <wp:simplePos x="0" y="0"/>
            <wp:positionH relativeFrom="column">
              <wp:posOffset>3260886</wp:posOffset>
            </wp:positionH>
            <wp:positionV relativeFrom="paragraph">
              <wp:posOffset>-120698</wp:posOffset>
            </wp:positionV>
            <wp:extent cx="2372400" cy="2138400"/>
            <wp:effectExtent l="0" t="0" r="8890" b="0"/>
            <wp:wrapNone/>
            <wp:docPr id="1" name="Grafik 1" descr="Ein Bild, das Text, Behälter, Zubehö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, Behälter, Zubehör enthält.&#10;&#10;Automatisch generierte Beschreibu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4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6900">
        <w:t>Mein Zebra-Wortschatz</w:t>
      </w:r>
    </w:p>
    <w:p w14:paraId="3ADB7A01" w14:textId="4AFF37B6" w:rsidR="000C6900" w:rsidRDefault="000C6900" w:rsidP="000C6900">
      <w:pPr>
        <w:pStyle w:val="ekvue1arial"/>
      </w:pPr>
    </w:p>
    <w:p w14:paraId="6D8D1E87" w14:textId="11952982" w:rsidR="000C6900" w:rsidRPr="00287B24" w:rsidRDefault="000C6900" w:rsidP="000C6900">
      <w:pPr>
        <w:pStyle w:val="ekvpicto"/>
        <w:framePr w:wrap="around"/>
      </w:pPr>
    </w:p>
    <w:p w14:paraId="2C014ECD" w14:textId="3DFE29ED" w:rsidR="000C6900" w:rsidRDefault="000C6900" w:rsidP="000C6900"/>
    <w:p w14:paraId="1F7A809A" w14:textId="69657172" w:rsidR="00EA413D" w:rsidRPr="00EA413D" w:rsidRDefault="000C6900" w:rsidP="00EA413D">
      <w:pPr>
        <w:tabs>
          <w:tab w:val="clear" w:pos="340"/>
          <w:tab w:val="clear" w:pos="595"/>
          <w:tab w:val="clear" w:pos="851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t>So arbeitest du in diesem Heft:</w:t>
      </w:r>
      <w:r w:rsidR="00EA413D" w:rsidRPr="00EA413D">
        <w:t xml:space="preserve"> </w:t>
      </w:r>
      <w:r w:rsidR="00EA413D" w:rsidRP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fldChar w:fldCharType="begin"/>
      </w:r>
      <w:r w:rsidR="00EA413D" w:rsidRP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instrText xml:space="preserve"> INCLUDEPICTURE "https://zebrafanclub.de/wp-content/uploads/sites/2/2022/09/S569270778_Z_nachdenken_neu.png" \* MERGEFORMATINET </w:instrText>
      </w:r>
      <w:r w:rsidR="00CE20EC">
        <w:rPr>
          <w:rFonts w:ascii="Times New Roman" w:eastAsia="Times New Roman" w:hAnsi="Times New Roman" w:cs="Times New Roman"/>
          <w:sz w:val="24"/>
          <w:szCs w:val="24"/>
          <w:lang w:eastAsia="de-DE"/>
        </w:rPr>
        <w:fldChar w:fldCharType="separate"/>
      </w:r>
      <w:r w:rsidR="00EA413D" w:rsidRP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fldChar w:fldCharType="end"/>
      </w:r>
      <w:r w:rsid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</w:r>
      <w:r w:rsidR="00EA413D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</w:r>
    </w:p>
    <w:p w14:paraId="23C7B454" w14:textId="550E7803" w:rsidR="000C6900" w:rsidRDefault="00EA413D" w:rsidP="000C6900">
      <w:r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softHyphen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softHyphen/>
      </w:r>
    </w:p>
    <w:p w14:paraId="64368496" w14:textId="435EFB33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5408" behindDoc="0" locked="0" layoutInCell="1" allowOverlap="1" wp14:anchorId="5DDE9E11" wp14:editId="614E49DD">
            <wp:simplePos x="0" y="0"/>
            <wp:positionH relativeFrom="column">
              <wp:posOffset>-46239</wp:posOffset>
            </wp:positionH>
            <wp:positionV relativeFrom="paragraph">
              <wp:posOffset>234200</wp:posOffset>
            </wp:positionV>
            <wp:extent cx="1230284" cy="1230284"/>
            <wp:effectExtent l="0" t="0" r="1905" b="0"/>
            <wp:wrapNone/>
            <wp:docPr id="21" name="Grafi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c_les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284" cy="1230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7BDD1E" w14:textId="5A3877F6" w:rsidR="006F2F92" w:rsidRPr="00287B24" w:rsidRDefault="006F2F92" w:rsidP="006F2F92">
      <w:pPr>
        <w:pStyle w:val="ekvpicto"/>
        <w:framePr w:wrap="around"/>
      </w:pPr>
    </w:p>
    <w:p w14:paraId="23BC279C" w14:textId="284DE5F6" w:rsidR="000C6900" w:rsidRDefault="000C6900" w:rsidP="000C6900"/>
    <w:p w14:paraId="597FAD0B" w14:textId="554ABE69" w:rsidR="000C6900" w:rsidRDefault="000C6900" w:rsidP="000C6900"/>
    <w:p w14:paraId="62A2C6DD" w14:textId="5F95BE80" w:rsidR="000C6900" w:rsidRDefault="000C6900" w:rsidP="000C6900">
      <w:r>
        <w:tab/>
      </w:r>
      <w:r>
        <w:tab/>
      </w:r>
      <w:r>
        <w:tab/>
      </w:r>
      <w:r>
        <w:tab/>
      </w:r>
      <w:r w:rsidR="00EA413D">
        <w:tab/>
      </w:r>
      <w:r>
        <w:t>Lies das Wort.</w:t>
      </w:r>
    </w:p>
    <w:p w14:paraId="3BC91956" w14:textId="4455C50C" w:rsidR="000C6900" w:rsidRDefault="000C6900" w:rsidP="000C6900"/>
    <w:p w14:paraId="081ADA96" w14:textId="36B35401" w:rsidR="00EA413D" w:rsidRPr="00287B24" w:rsidRDefault="00EA413D" w:rsidP="00EA413D">
      <w:pPr>
        <w:pStyle w:val="ekvpicto"/>
        <w:framePr w:wrap="around"/>
      </w:pPr>
    </w:p>
    <w:p w14:paraId="54E79882" w14:textId="297529B7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6432" behindDoc="0" locked="0" layoutInCell="1" allowOverlap="1" wp14:anchorId="09405B1A" wp14:editId="05024935">
            <wp:simplePos x="0" y="0"/>
            <wp:positionH relativeFrom="column">
              <wp:posOffset>-49299</wp:posOffset>
            </wp:positionH>
            <wp:positionV relativeFrom="paragraph">
              <wp:posOffset>90170</wp:posOffset>
            </wp:positionV>
            <wp:extent cx="997527" cy="997527"/>
            <wp:effectExtent l="0" t="0" r="6350" b="0"/>
            <wp:wrapNone/>
            <wp:docPr id="29" name="Grafi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c_sprechen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527" cy="997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3EFEEA" w14:textId="5B4A9006" w:rsidR="000C6900" w:rsidRDefault="000C6900" w:rsidP="000C6900"/>
    <w:p w14:paraId="32ADFF94" w14:textId="13749960" w:rsidR="000C6900" w:rsidRDefault="000C6900" w:rsidP="000C6900">
      <w:r>
        <w:tab/>
      </w:r>
      <w:r>
        <w:tab/>
      </w:r>
      <w:r>
        <w:tab/>
      </w:r>
      <w:r>
        <w:tab/>
      </w:r>
      <w:r w:rsidR="00EA413D">
        <w:tab/>
      </w:r>
      <w:r>
        <w:t>Sprich das Wort in Silben.</w:t>
      </w:r>
      <w:r w:rsidRPr="000C6900">
        <w:rPr>
          <w:noProof/>
        </w:rPr>
        <w:t xml:space="preserve"> </w:t>
      </w:r>
    </w:p>
    <w:p w14:paraId="04202293" w14:textId="2997D997" w:rsidR="000C6900" w:rsidRDefault="000C6900" w:rsidP="000C6900"/>
    <w:p w14:paraId="4E21A65E" w14:textId="1E1D1869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4384" behindDoc="0" locked="0" layoutInCell="1" allowOverlap="1" wp14:anchorId="757539FD" wp14:editId="3DEDADF2">
            <wp:simplePos x="0" y="0"/>
            <wp:positionH relativeFrom="column">
              <wp:posOffset>17145</wp:posOffset>
            </wp:positionH>
            <wp:positionV relativeFrom="paragraph">
              <wp:posOffset>64338</wp:posOffset>
            </wp:positionV>
            <wp:extent cx="930448" cy="940810"/>
            <wp:effectExtent l="0" t="0" r="0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c_schwinge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916" cy="945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4F0FCB" w14:textId="5178B0A2" w:rsidR="000C6900" w:rsidRDefault="000C6900" w:rsidP="000C6900"/>
    <w:p w14:paraId="127B2A95" w14:textId="0ECE087B" w:rsidR="000C6900" w:rsidRDefault="000C6900" w:rsidP="000C6900">
      <w:r>
        <w:tab/>
      </w:r>
      <w:r>
        <w:tab/>
      </w:r>
      <w:r>
        <w:tab/>
      </w:r>
      <w:r>
        <w:tab/>
      </w:r>
      <w:r w:rsidR="00EA413D">
        <w:tab/>
      </w:r>
      <w:r>
        <w:t>Setze die Silbenbögen.</w:t>
      </w:r>
    </w:p>
    <w:p w14:paraId="3A608720" w14:textId="5538EBAD" w:rsidR="000C6900" w:rsidRDefault="000C6900" w:rsidP="000C6900"/>
    <w:p w14:paraId="20A8C12F" w14:textId="70D248E4" w:rsidR="00EA413D" w:rsidRPr="00287B24" w:rsidRDefault="00EA413D" w:rsidP="00EA413D">
      <w:pPr>
        <w:pStyle w:val="ekvpicto"/>
        <w:framePr w:wrap="around"/>
      </w:pPr>
    </w:p>
    <w:p w14:paraId="7CBCAC99" w14:textId="03B63547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7456" behindDoc="0" locked="0" layoutInCell="1" allowOverlap="1" wp14:anchorId="0507F0AF" wp14:editId="6D290C2C">
            <wp:simplePos x="0" y="0"/>
            <wp:positionH relativeFrom="column">
              <wp:posOffset>-41275</wp:posOffset>
            </wp:positionH>
            <wp:positionV relativeFrom="paragraph">
              <wp:posOffset>114017</wp:posOffset>
            </wp:positionV>
            <wp:extent cx="881149" cy="890961"/>
            <wp:effectExtent l="0" t="0" r="0" b="0"/>
            <wp:wrapNone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149" cy="890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2A718B" w14:textId="4230F023" w:rsidR="000C6900" w:rsidRDefault="000C6900" w:rsidP="000C6900"/>
    <w:p w14:paraId="5B346952" w14:textId="5D3E3AA7" w:rsidR="000C6900" w:rsidRDefault="000C6900" w:rsidP="000C6900">
      <w:r>
        <w:tab/>
      </w:r>
      <w:r>
        <w:tab/>
      </w:r>
      <w:r>
        <w:tab/>
      </w:r>
      <w:r>
        <w:tab/>
      </w:r>
      <w:r w:rsidR="00EA413D">
        <w:tab/>
      </w:r>
      <w:r>
        <w:t>Schreibe das Wort auswendig auf.</w:t>
      </w:r>
    </w:p>
    <w:p w14:paraId="04F7B15D" w14:textId="23FE877C" w:rsidR="000C6900" w:rsidRDefault="000C6900" w:rsidP="000C6900"/>
    <w:p w14:paraId="46220689" w14:textId="1804BB4C" w:rsidR="00EA413D" w:rsidRPr="00287B24" w:rsidRDefault="00EA413D" w:rsidP="00EA413D">
      <w:pPr>
        <w:pStyle w:val="ekvpicto"/>
        <w:framePr w:wrap="around"/>
      </w:pPr>
    </w:p>
    <w:p w14:paraId="342E39CA" w14:textId="76A07756" w:rsidR="000C6900" w:rsidRDefault="00EA413D" w:rsidP="000C6900">
      <w:r>
        <w:rPr>
          <w:noProof/>
          <w:lang w:eastAsia="de-DE"/>
        </w:rPr>
        <w:drawing>
          <wp:anchor distT="0" distB="0" distL="114300" distR="114300" simplePos="0" relativeHeight="251668480" behindDoc="0" locked="0" layoutInCell="1" allowOverlap="1" wp14:anchorId="226185DF" wp14:editId="61190145">
            <wp:simplePos x="0" y="0"/>
            <wp:positionH relativeFrom="column">
              <wp:posOffset>-32541</wp:posOffset>
            </wp:positionH>
            <wp:positionV relativeFrom="paragraph">
              <wp:posOffset>131734</wp:posOffset>
            </wp:positionV>
            <wp:extent cx="872837" cy="882557"/>
            <wp:effectExtent l="0" t="0" r="3810" b="0"/>
            <wp:wrapNone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c_hinsehen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837" cy="8825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1CE081" w14:textId="3ADD78C0" w:rsidR="000C6900" w:rsidRDefault="000C6900" w:rsidP="000C6900"/>
    <w:p w14:paraId="5D6E26F4" w14:textId="604FFB17" w:rsidR="000C6900" w:rsidRDefault="000C6900" w:rsidP="000C6900">
      <w:pPr>
        <w:rPr>
          <w:noProof/>
        </w:rPr>
      </w:pPr>
      <w:r>
        <w:tab/>
      </w:r>
      <w:r>
        <w:tab/>
      </w:r>
      <w:r>
        <w:tab/>
      </w:r>
      <w:r>
        <w:tab/>
      </w:r>
      <w:r w:rsidR="00EA413D">
        <w:tab/>
      </w:r>
      <w:r>
        <w:t>Prüfe, ob es richtig geschrieben ist.</w:t>
      </w:r>
      <w:r w:rsidRPr="000C6900">
        <w:rPr>
          <w:noProof/>
        </w:rPr>
        <w:t xml:space="preserve"> </w:t>
      </w:r>
    </w:p>
    <w:p w14:paraId="7760896E" w14:textId="4D852643" w:rsidR="00DD46DA" w:rsidRDefault="00DD46DA" w:rsidP="000C6900">
      <w:pPr>
        <w:rPr>
          <w:noProof/>
        </w:rPr>
      </w:pPr>
    </w:p>
    <w:p w14:paraId="0819C85D" w14:textId="60283A1A" w:rsidR="00DD46DA" w:rsidRDefault="00DD46DA" w:rsidP="000C6900">
      <w:pPr>
        <w:rPr>
          <w:noProof/>
        </w:rPr>
      </w:pPr>
    </w:p>
    <w:p w14:paraId="587685C2" w14:textId="77777777" w:rsidR="00DD46DA" w:rsidRDefault="00DD46DA" w:rsidP="000C6900">
      <w:pPr>
        <w:rPr>
          <w:noProof/>
        </w:rPr>
        <w:sectPr w:rsidR="00DD46DA" w:rsidSect="00054A93">
          <w:footerReference w:type="default" r:id="rId13"/>
          <w:type w:val="continuous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14:paraId="0249D8A2" w14:textId="6F98EAD9" w:rsidR="00DD46DA" w:rsidRDefault="00DD46DA" w:rsidP="000C6900">
      <w:pPr>
        <w:rPr>
          <w:noProof/>
        </w:rPr>
      </w:pPr>
    </w:p>
    <w:p w14:paraId="5EF0E780" w14:textId="3B8124E7" w:rsidR="000C6900" w:rsidRDefault="00EA413D">
      <w:pPr>
        <w:tabs>
          <w:tab w:val="clear" w:pos="340"/>
          <w:tab w:val="clear" w:pos="595"/>
          <w:tab w:val="clear" w:pos="851"/>
        </w:tabs>
        <w:spacing w:after="160" w:line="259" w:lineRule="auto"/>
        <w:rPr>
          <w:noProof/>
        </w:rPr>
      </w:pPr>
      <w:r>
        <w:rPr>
          <w:noProof/>
        </w:rPr>
        <w:softHyphen/>
      </w:r>
    </w:p>
    <w:p w14:paraId="78B1CB71" w14:textId="5AEE07A5" w:rsidR="000C6900" w:rsidRDefault="000C6900" w:rsidP="000C6900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0"/>
      </w:tblGrid>
      <w:tr w:rsidR="00B44EE5" w14:paraId="6FEE6159" w14:textId="77777777" w:rsidTr="00B44EE5">
        <w:tc>
          <w:tcPr>
            <w:tcW w:w="1134" w:type="dxa"/>
          </w:tcPr>
          <w:p w14:paraId="391C8099" w14:textId="77777777" w:rsidR="00B44EE5" w:rsidRDefault="00B44EE5" w:rsidP="000C6900">
            <w:r>
              <w:t>Mama</w:t>
            </w:r>
          </w:p>
          <w:p w14:paraId="3E2B8EA5" w14:textId="77777777" w:rsidR="00B44EE5" w:rsidRDefault="00B44EE5" w:rsidP="000C6900"/>
          <w:p w14:paraId="6B50B457" w14:textId="7F0A033F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3613E0E4" w14:textId="77777777" w:rsidTr="00B44EE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0B0ABD7B" w14:textId="77777777" w:rsidR="00B44EE5" w:rsidRPr="001F1E3D" w:rsidRDefault="00B44EE5" w:rsidP="001F1E3D">
                  <w:pPr>
                    <w:pStyle w:val="ekvlinie"/>
                  </w:pPr>
                </w:p>
              </w:tc>
            </w:tr>
            <w:tr w:rsidR="00B44EE5" w:rsidRPr="001F1E3D" w14:paraId="34B7495C" w14:textId="77777777" w:rsidTr="00B44EE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33A75010" w14:textId="77777777" w:rsidR="00B44EE5" w:rsidRPr="001F1E3D" w:rsidRDefault="00B44EE5" w:rsidP="001F1E3D">
                  <w:pPr>
                    <w:pStyle w:val="ekvlinie"/>
                  </w:pPr>
                </w:p>
              </w:tc>
            </w:tr>
            <w:tr w:rsidR="00B44EE5" w:rsidRPr="001F1E3D" w14:paraId="110EA32F" w14:textId="77777777" w:rsidTr="00B44EE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76861633" w14:textId="77777777" w:rsidR="00B44EE5" w:rsidRPr="001F1E3D" w:rsidRDefault="00B44EE5" w:rsidP="001F1E3D">
                  <w:pPr>
                    <w:pStyle w:val="ekvlinie"/>
                  </w:pPr>
                </w:p>
              </w:tc>
            </w:tr>
          </w:tbl>
          <w:p w14:paraId="12235130" w14:textId="77777777" w:rsidR="00B44EE5" w:rsidRDefault="00B44EE5" w:rsidP="000C6900"/>
        </w:tc>
      </w:tr>
      <w:tr w:rsidR="00B44EE5" w14:paraId="66BAF477" w14:textId="77777777" w:rsidTr="00B44EE5">
        <w:tc>
          <w:tcPr>
            <w:tcW w:w="1134" w:type="dxa"/>
          </w:tcPr>
          <w:p w14:paraId="78ECD48F" w14:textId="77777777" w:rsidR="00B44EE5" w:rsidRDefault="00B44EE5" w:rsidP="000C6900">
            <w:r>
              <w:t>Oma</w:t>
            </w:r>
          </w:p>
          <w:p w14:paraId="76B9E32B" w14:textId="77777777" w:rsidR="00B44EE5" w:rsidRDefault="00B44EE5" w:rsidP="000C6900"/>
          <w:p w14:paraId="4CE60575" w14:textId="280C30D3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0C32A017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7079D022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AEEBC77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0D345006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39DA9C56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23C0E33F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2F6C3F08" w14:textId="77777777" w:rsidR="00B44EE5" w:rsidRDefault="00B44EE5" w:rsidP="000C6900"/>
        </w:tc>
      </w:tr>
      <w:tr w:rsidR="00B44EE5" w14:paraId="3D2840CF" w14:textId="77777777" w:rsidTr="00B44EE5">
        <w:tc>
          <w:tcPr>
            <w:tcW w:w="1134" w:type="dxa"/>
          </w:tcPr>
          <w:p w14:paraId="29F8ED58" w14:textId="77777777" w:rsidR="00B44EE5" w:rsidRDefault="00B44EE5" w:rsidP="000C6900">
            <w:r>
              <w:t>im</w:t>
            </w:r>
          </w:p>
          <w:p w14:paraId="24EBBFA5" w14:textId="77777777" w:rsidR="00B44EE5" w:rsidRDefault="00B44EE5" w:rsidP="000C6900"/>
          <w:p w14:paraId="2335EBA1" w14:textId="544CE4A0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7C229278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12AC6EC7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789A807E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5559FF0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720CF039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5A405BC1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669D573A" w14:textId="77777777" w:rsidR="00B44EE5" w:rsidRDefault="00B44EE5" w:rsidP="000C6900"/>
        </w:tc>
      </w:tr>
      <w:tr w:rsidR="00B44EE5" w14:paraId="0D235639" w14:textId="77777777" w:rsidTr="00B44EE5">
        <w:tc>
          <w:tcPr>
            <w:tcW w:w="1134" w:type="dxa"/>
          </w:tcPr>
          <w:p w14:paraId="2E459A03" w14:textId="77777777" w:rsidR="00B44EE5" w:rsidRDefault="00B44EE5" w:rsidP="000C6900">
            <w:r>
              <w:t>am</w:t>
            </w:r>
          </w:p>
          <w:p w14:paraId="11107E43" w14:textId="77777777" w:rsidR="00B44EE5" w:rsidRDefault="00B44EE5" w:rsidP="000C6900"/>
          <w:p w14:paraId="51E69AEA" w14:textId="0323D78A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4D4A74CD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7568B73C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83E43DF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3C6FCDF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60ED4B3C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77BE7722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16D1E3F8" w14:textId="77777777" w:rsidR="00B44EE5" w:rsidRDefault="00B44EE5" w:rsidP="000C6900"/>
        </w:tc>
      </w:tr>
      <w:tr w:rsidR="00B44EE5" w14:paraId="393EE280" w14:textId="77777777" w:rsidTr="00B44EE5">
        <w:tc>
          <w:tcPr>
            <w:tcW w:w="1134" w:type="dxa"/>
          </w:tcPr>
          <w:p w14:paraId="42AE74AA" w14:textId="77777777" w:rsidR="00B44EE5" w:rsidRDefault="00B44EE5" w:rsidP="000C6900">
            <w:r>
              <w:t>Lama</w:t>
            </w:r>
          </w:p>
          <w:p w14:paraId="6636BFF4" w14:textId="77777777" w:rsidR="00B44EE5" w:rsidRDefault="00B44EE5" w:rsidP="000C6900"/>
          <w:p w14:paraId="734807B0" w14:textId="40C87B80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73451380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0A6C2E9E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67B645BE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3C0A06DE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17F0A9DD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569E74B8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2D5BE3CC" w14:textId="4D02F29B" w:rsidR="00B44EE5" w:rsidRDefault="00B44EE5" w:rsidP="000C6900"/>
        </w:tc>
      </w:tr>
      <w:tr w:rsidR="00B44EE5" w14:paraId="456BBED4" w14:textId="77777777" w:rsidTr="00B44EE5">
        <w:tc>
          <w:tcPr>
            <w:tcW w:w="1134" w:type="dxa"/>
          </w:tcPr>
          <w:p w14:paraId="47516207" w14:textId="77777777" w:rsidR="00B44EE5" w:rsidRDefault="00B44EE5" w:rsidP="000C6900">
            <w:r>
              <w:t>lila</w:t>
            </w:r>
          </w:p>
          <w:p w14:paraId="02B04C9D" w14:textId="77777777" w:rsidR="00B44EE5" w:rsidRDefault="00B44EE5" w:rsidP="000C6900"/>
          <w:p w14:paraId="6F13D1B8" w14:textId="5D6EE767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5683548A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06B12FCC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7E6B828C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074F0B27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2068D63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7D7C3B94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66617FAB" w14:textId="77777777" w:rsidR="00B44EE5" w:rsidRDefault="00B44EE5" w:rsidP="000C6900"/>
        </w:tc>
      </w:tr>
      <w:tr w:rsidR="00B44EE5" w14:paraId="2C9AFB60" w14:textId="77777777" w:rsidTr="00B44EE5">
        <w:tc>
          <w:tcPr>
            <w:tcW w:w="1134" w:type="dxa"/>
          </w:tcPr>
          <w:p w14:paraId="1BDC7587" w14:textId="77777777" w:rsidR="00B44EE5" w:rsidRDefault="00B44EE5" w:rsidP="000C6900">
            <w:r>
              <w:t>Lamm</w:t>
            </w:r>
          </w:p>
          <w:p w14:paraId="4F64BD29" w14:textId="77777777" w:rsidR="00B44EE5" w:rsidRDefault="00B44EE5" w:rsidP="000C6900"/>
          <w:p w14:paraId="0FF03741" w14:textId="4077CF9E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4ABDBA34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706AC2B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0C85505D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6B9D4C4F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59025F64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7168B55B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0D846ECA" w14:textId="77777777" w:rsidR="00B44EE5" w:rsidRDefault="00B44EE5" w:rsidP="000C6900"/>
        </w:tc>
      </w:tr>
      <w:tr w:rsidR="00B44EE5" w14:paraId="70BA8CE9" w14:textId="77777777" w:rsidTr="00B44EE5">
        <w:tc>
          <w:tcPr>
            <w:tcW w:w="1134" w:type="dxa"/>
          </w:tcPr>
          <w:p w14:paraId="720D67C9" w14:textId="77777777" w:rsidR="00B44EE5" w:rsidRDefault="00B44EE5" w:rsidP="000C6900">
            <w:r>
              <w:t>Lolli</w:t>
            </w:r>
          </w:p>
          <w:p w14:paraId="7E1969CC" w14:textId="77777777" w:rsidR="00B44EE5" w:rsidRDefault="00B44EE5" w:rsidP="000C6900"/>
          <w:p w14:paraId="3C6DF9A4" w14:textId="66B9B9CA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19DC9955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4B125891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0B410FD2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3EF2FF83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19DBFE90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5A08ACDA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620EE6D6" w14:textId="77777777" w:rsidR="00B44EE5" w:rsidRDefault="00B44EE5" w:rsidP="000C6900"/>
        </w:tc>
      </w:tr>
      <w:tr w:rsidR="00B44EE5" w14:paraId="3959D020" w14:textId="77777777" w:rsidTr="00B44EE5">
        <w:tc>
          <w:tcPr>
            <w:tcW w:w="1134" w:type="dxa"/>
          </w:tcPr>
          <w:p w14:paraId="26D05DC1" w14:textId="77777777" w:rsidR="00B44EE5" w:rsidRDefault="00B44EE5" w:rsidP="000C6900">
            <w:r>
              <w:t>Limo</w:t>
            </w:r>
          </w:p>
          <w:p w14:paraId="0DA3E34B" w14:textId="77777777" w:rsidR="00B44EE5" w:rsidRDefault="00B44EE5" w:rsidP="000C6900"/>
          <w:p w14:paraId="4FC22B68" w14:textId="2FFCBB22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4BF85B8C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27C1AC36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644002DE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11DCF216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4B26AD07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06BAE66E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670802A1" w14:textId="77777777" w:rsidR="00B44EE5" w:rsidRDefault="00B44EE5" w:rsidP="000C6900"/>
        </w:tc>
      </w:tr>
      <w:tr w:rsidR="00B44EE5" w14:paraId="46107833" w14:textId="77777777" w:rsidTr="00B44EE5">
        <w:tc>
          <w:tcPr>
            <w:tcW w:w="1134" w:type="dxa"/>
          </w:tcPr>
          <w:p w14:paraId="11041E4A" w14:textId="77777777" w:rsidR="00B44EE5" w:rsidRDefault="00B44EE5" w:rsidP="000C6900">
            <w:r>
              <w:t>Tal</w:t>
            </w:r>
          </w:p>
          <w:p w14:paraId="42F16D09" w14:textId="77777777" w:rsidR="00B44EE5" w:rsidRDefault="00B44EE5" w:rsidP="000C6900"/>
          <w:p w14:paraId="1C229612" w14:textId="660AAF3C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216E63C2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25C8BFAF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4B94C953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22F5D262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5CF6265B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25FC592F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75E3FA91" w14:textId="77777777" w:rsidR="00B44EE5" w:rsidRDefault="00B44EE5" w:rsidP="000C6900"/>
        </w:tc>
      </w:tr>
      <w:tr w:rsidR="00B44EE5" w14:paraId="0B30F72B" w14:textId="77777777" w:rsidTr="00B44EE5">
        <w:tc>
          <w:tcPr>
            <w:tcW w:w="1134" w:type="dxa"/>
          </w:tcPr>
          <w:p w14:paraId="29956736" w14:textId="77777777" w:rsidR="00B44EE5" w:rsidRDefault="00B44EE5" w:rsidP="000C6900">
            <w:r>
              <w:t>toll</w:t>
            </w:r>
          </w:p>
          <w:p w14:paraId="48FFB07E" w14:textId="77777777" w:rsidR="00B44EE5" w:rsidRDefault="00B44EE5" w:rsidP="000C6900"/>
          <w:p w14:paraId="126628F8" w14:textId="77777777" w:rsidR="00B44EE5" w:rsidRDefault="00B44EE5" w:rsidP="000C6900"/>
          <w:p w14:paraId="174FF4C9" w14:textId="77777777" w:rsidR="00B44EE5" w:rsidRDefault="00B44EE5" w:rsidP="000C6900"/>
          <w:p w14:paraId="468BBF4D" w14:textId="77777777" w:rsidR="00B44EE5" w:rsidRDefault="00B44EE5" w:rsidP="000C6900"/>
          <w:p w14:paraId="6158E69D" w14:textId="334A5AD7" w:rsidR="00CE20EC" w:rsidRDefault="00CE20EC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56CAE95A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63A54813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7FD3ABC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4167037A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D3762C5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38C308DA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2A940282" w14:textId="77777777" w:rsidR="00B44EE5" w:rsidRPr="001F1E3D" w:rsidRDefault="00B44EE5" w:rsidP="00B44EE5">
            <w:pPr>
              <w:pStyle w:val="ekvlinie"/>
            </w:pPr>
          </w:p>
        </w:tc>
      </w:tr>
      <w:tr w:rsidR="00B44EE5" w14:paraId="6204FD93" w14:textId="77777777" w:rsidTr="00B44EE5">
        <w:tc>
          <w:tcPr>
            <w:tcW w:w="1134" w:type="dxa"/>
          </w:tcPr>
          <w:p w14:paraId="4C5D29B4" w14:textId="77777777" w:rsidR="00B44EE5" w:rsidRDefault="00B44EE5" w:rsidP="000C6900">
            <w:r>
              <w:t>mit</w:t>
            </w:r>
          </w:p>
          <w:p w14:paraId="4ECC3C5F" w14:textId="5234BDAB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02AE9E96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18BF6C68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1872B6BE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00069AF1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457B4343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03D9616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0C34D611" w14:textId="77777777" w:rsidR="00B44EE5" w:rsidRPr="001F1E3D" w:rsidRDefault="00B44EE5" w:rsidP="00B44EE5">
            <w:pPr>
              <w:pStyle w:val="ekvlinie"/>
            </w:pPr>
          </w:p>
        </w:tc>
      </w:tr>
      <w:tr w:rsidR="00B44EE5" w14:paraId="22698054" w14:textId="77777777" w:rsidTr="00B44EE5">
        <w:tc>
          <w:tcPr>
            <w:tcW w:w="1134" w:type="dxa"/>
          </w:tcPr>
          <w:p w14:paraId="435271F5" w14:textId="77777777" w:rsidR="00B44EE5" w:rsidRDefault="00B44EE5" w:rsidP="000C6900">
            <w:r>
              <w:t>alt</w:t>
            </w:r>
          </w:p>
          <w:p w14:paraId="18E54CA8" w14:textId="126EE4F6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663715ED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24D04D6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459DD1D1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6A51224D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257195FF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528723B4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2FBA8ABF" w14:textId="77777777" w:rsidR="00B44EE5" w:rsidRPr="001F1E3D" w:rsidRDefault="00B44EE5" w:rsidP="00B44EE5">
            <w:pPr>
              <w:pStyle w:val="ekvlinie"/>
            </w:pPr>
          </w:p>
        </w:tc>
      </w:tr>
      <w:tr w:rsidR="00B44EE5" w14:paraId="1369AD9B" w14:textId="77777777" w:rsidTr="00B44EE5">
        <w:tc>
          <w:tcPr>
            <w:tcW w:w="1134" w:type="dxa"/>
          </w:tcPr>
          <w:p w14:paraId="5B384517" w14:textId="77777777" w:rsidR="00B44EE5" w:rsidRDefault="00B44EE5" w:rsidP="000C6900">
            <w:r>
              <w:t>malt</w:t>
            </w:r>
          </w:p>
          <w:p w14:paraId="04C4C74F" w14:textId="43818781" w:rsidR="00B44EE5" w:rsidRDefault="00B44EE5" w:rsidP="000C6900"/>
        </w:tc>
        <w:tc>
          <w:tcPr>
            <w:tcW w:w="8220" w:type="dxa"/>
          </w:tcPr>
          <w:tbl>
            <w:tblPr>
              <w:tblW w:w="796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84"/>
            </w:tblGrid>
            <w:tr w:rsidR="00B44EE5" w:rsidRPr="001F1E3D" w14:paraId="793B9507" w14:textId="77777777" w:rsidTr="00E04565">
              <w:trPr>
                <w:trHeight w:hRule="exact" w:val="255"/>
              </w:trPr>
              <w:tc>
                <w:tcPr>
                  <w:tcW w:w="7968" w:type="dxa"/>
                  <w:noWrap/>
                  <w:vAlign w:val="center"/>
                </w:tcPr>
                <w:p w14:paraId="119416CE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5E27FADF" w14:textId="77777777" w:rsidTr="00E04565">
              <w:trPr>
                <w:trHeight w:hRule="exact" w:val="312"/>
              </w:trPr>
              <w:tc>
                <w:tcPr>
                  <w:tcW w:w="7968" w:type="dxa"/>
                  <w:tcBorders>
                    <w:bottom w:val="single" w:sz="6" w:space="0" w:color="auto"/>
                  </w:tcBorders>
                  <w:shd w:val="clear" w:color="auto" w:fill="D9D9D9"/>
                  <w:noWrap/>
                  <w:vAlign w:val="center"/>
                </w:tcPr>
                <w:p w14:paraId="7DD13695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  <w:tr w:rsidR="00B44EE5" w:rsidRPr="001F1E3D" w14:paraId="52E39A04" w14:textId="77777777" w:rsidTr="00E04565">
              <w:trPr>
                <w:trHeight w:hRule="exact" w:val="255"/>
              </w:trPr>
              <w:tc>
                <w:tcPr>
                  <w:tcW w:w="7968" w:type="dxa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3ED029E2" w14:textId="77777777" w:rsidR="00B44EE5" w:rsidRPr="001F1E3D" w:rsidRDefault="00B44EE5" w:rsidP="00B44EE5">
                  <w:pPr>
                    <w:pStyle w:val="ekvlinie"/>
                  </w:pPr>
                </w:p>
              </w:tc>
            </w:tr>
          </w:tbl>
          <w:p w14:paraId="0C1EC49F" w14:textId="77777777" w:rsidR="00B44EE5" w:rsidRPr="001F1E3D" w:rsidRDefault="00B44EE5" w:rsidP="00B44EE5">
            <w:pPr>
              <w:pStyle w:val="ekvlinie"/>
            </w:pPr>
          </w:p>
        </w:tc>
      </w:tr>
    </w:tbl>
    <w:p w14:paraId="78A81F3A" w14:textId="00988045" w:rsidR="00B44EE5" w:rsidRDefault="00B44EE5" w:rsidP="000C6900"/>
    <w:p w14:paraId="5F83EF51" w14:textId="77777777" w:rsidR="00CE20EC" w:rsidRPr="00287B24" w:rsidRDefault="00CE20EC" w:rsidP="00CE20EC">
      <w:pPr>
        <w:pStyle w:val="ekvpicto"/>
        <w:framePr w:wrap="around"/>
      </w:pPr>
      <w:r>
        <w:rPr>
          <w:lang w:eastAsia="de-DE"/>
        </w:rPr>
        <w:drawing>
          <wp:inline distT="0" distB="0" distL="0" distR="0" wp14:anchorId="6380D702" wp14:editId="60C546BC">
            <wp:extent cx="285115" cy="28829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D915C" w14:textId="742C3897" w:rsidR="00B44EE5" w:rsidRDefault="00CE20EC" w:rsidP="000C6900">
      <w:r>
        <w:t>Schreibe alle Namen.</w:t>
      </w:r>
    </w:p>
    <w:p w14:paraId="7B5640BC" w14:textId="77777777" w:rsidR="00B44EE5" w:rsidRDefault="00B44EE5" w:rsidP="000C6900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344"/>
      </w:tblGrid>
      <w:tr w:rsidR="00B44EE5" w:rsidRPr="00B44EE5" w14:paraId="66D73357" w14:textId="77777777" w:rsidTr="00B44EE5">
        <w:tc>
          <w:tcPr>
            <w:tcW w:w="9344" w:type="dxa"/>
          </w:tcPr>
          <w:p w14:paraId="2303EE5F" w14:textId="77777777" w:rsidR="00B44EE5" w:rsidRDefault="00B44EE5" w:rsidP="000C6900">
            <w:pPr>
              <w:rPr>
                <w:lang w:val="en-US"/>
              </w:rPr>
            </w:pPr>
            <w:r w:rsidRPr="00B44EE5">
              <w:rPr>
                <w:lang w:val="en-US"/>
              </w:rPr>
              <w:t xml:space="preserve"> </w:t>
            </w:r>
          </w:p>
          <w:p w14:paraId="12A7A86D" w14:textId="1DD22C8D" w:rsidR="00B44EE5" w:rsidRPr="00B44EE5" w:rsidRDefault="00B44EE5" w:rsidP="000C6900">
            <w:pPr>
              <w:rPr>
                <w:sz w:val="32"/>
                <w:szCs w:val="32"/>
                <w:lang w:val="en-US"/>
              </w:rPr>
            </w:pPr>
            <w:r w:rsidRPr="00B44EE5">
              <w:rPr>
                <w:sz w:val="32"/>
                <w:szCs w:val="32"/>
                <w:lang w:val="en-US"/>
              </w:rPr>
              <w:t xml:space="preserve">     A</w:t>
            </w:r>
            <w:r w:rsidRPr="00B44EE5">
              <w:rPr>
                <w:color w:val="808080" w:themeColor="background1" w:themeShade="80"/>
                <w:sz w:val="32"/>
                <w:szCs w:val="32"/>
                <w:lang w:val="en-US"/>
              </w:rPr>
              <w:t>li</w:t>
            </w:r>
            <w:r w:rsidRPr="00B44EE5">
              <w:rPr>
                <w:sz w:val="32"/>
                <w:szCs w:val="32"/>
                <w:lang w:val="en-US"/>
              </w:rPr>
              <w:t xml:space="preserve">              Lo</w:t>
            </w:r>
            <w:r w:rsidRPr="00B44EE5">
              <w:rPr>
                <w:color w:val="808080" w:themeColor="background1" w:themeShade="80"/>
                <w:sz w:val="32"/>
                <w:szCs w:val="32"/>
                <w:lang w:val="en-US"/>
              </w:rPr>
              <w:t>la</w:t>
            </w:r>
            <w:r w:rsidRPr="00B44EE5">
              <w:rPr>
                <w:sz w:val="32"/>
                <w:szCs w:val="32"/>
                <w:lang w:val="en-US"/>
              </w:rPr>
              <w:t xml:space="preserve">              Tim              Tom              Al</w:t>
            </w:r>
            <w:r w:rsidRPr="00B44EE5">
              <w:rPr>
                <w:color w:val="808080" w:themeColor="background1" w:themeShade="80"/>
                <w:sz w:val="32"/>
                <w:szCs w:val="32"/>
                <w:lang w:val="en-US"/>
              </w:rPr>
              <w:t>ma</w:t>
            </w:r>
            <w:r w:rsidRPr="00B44EE5">
              <w:rPr>
                <w:sz w:val="32"/>
                <w:szCs w:val="32"/>
                <w:lang w:val="en-US"/>
              </w:rPr>
              <w:t xml:space="preserve">     </w:t>
            </w:r>
          </w:p>
          <w:p w14:paraId="0A436491" w14:textId="77777777" w:rsidR="00B44EE5" w:rsidRPr="00B44EE5" w:rsidRDefault="00B44EE5" w:rsidP="000C6900">
            <w:pPr>
              <w:rPr>
                <w:sz w:val="32"/>
                <w:szCs w:val="32"/>
                <w:lang w:val="en-US"/>
              </w:rPr>
            </w:pPr>
          </w:p>
          <w:p w14:paraId="0C4D804E" w14:textId="77777777" w:rsidR="00B44EE5" w:rsidRPr="00B44EE5" w:rsidRDefault="00B44EE5" w:rsidP="000C6900">
            <w:pPr>
              <w:rPr>
                <w:sz w:val="32"/>
                <w:szCs w:val="32"/>
                <w:lang w:val="en-US"/>
              </w:rPr>
            </w:pPr>
            <w:r w:rsidRPr="00B44EE5">
              <w:rPr>
                <w:sz w:val="32"/>
                <w:szCs w:val="32"/>
                <w:lang w:val="en-US"/>
              </w:rPr>
              <w:t xml:space="preserve">             Mi</w:t>
            </w:r>
            <w:r w:rsidRPr="00B44EE5">
              <w:rPr>
                <w:color w:val="808080" w:themeColor="background1" w:themeShade="80"/>
                <w:sz w:val="32"/>
                <w:szCs w:val="32"/>
                <w:lang w:val="en-US"/>
              </w:rPr>
              <w:t>a</w:t>
            </w:r>
            <w:r w:rsidRPr="00B44EE5">
              <w:rPr>
                <w:sz w:val="32"/>
                <w:szCs w:val="32"/>
                <w:lang w:val="en-US"/>
              </w:rPr>
              <w:t xml:space="preserve">               Mi</w:t>
            </w:r>
            <w:r w:rsidRPr="00B44EE5">
              <w:rPr>
                <w:color w:val="808080" w:themeColor="background1" w:themeShade="80"/>
                <w:sz w:val="32"/>
                <w:szCs w:val="32"/>
                <w:lang w:val="en-US"/>
              </w:rPr>
              <w:t>mi</w:t>
            </w:r>
            <w:r w:rsidRPr="00B44EE5">
              <w:rPr>
                <w:sz w:val="32"/>
                <w:szCs w:val="32"/>
                <w:lang w:val="en-US"/>
              </w:rPr>
              <w:t xml:space="preserve">              Mi</w:t>
            </w:r>
            <w:r w:rsidRPr="00B44EE5">
              <w:rPr>
                <w:color w:val="808080" w:themeColor="background1" w:themeShade="80"/>
                <w:sz w:val="32"/>
                <w:szCs w:val="32"/>
                <w:lang w:val="en-US"/>
              </w:rPr>
              <w:t>lo</w:t>
            </w:r>
            <w:r w:rsidRPr="00B44EE5">
              <w:rPr>
                <w:sz w:val="32"/>
                <w:szCs w:val="32"/>
                <w:lang w:val="en-US"/>
              </w:rPr>
              <w:t xml:space="preserve">              O</w:t>
            </w:r>
            <w:r w:rsidRPr="00B44EE5">
              <w:rPr>
                <w:color w:val="808080" w:themeColor="background1" w:themeShade="80"/>
                <w:sz w:val="32"/>
                <w:szCs w:val="32"/>
                <w:lang w:val="en-US"/>
              </w:rPr>
              <w:t>li</w:t>
            </w:r>
          </w:p>
          <w:p w14:paraId="6F107EA3" w14:textId="35A16932" w:rsidR="00B44EE5" w:rsidRPr="00B44EE5" w:rsidRDefault="00B44EE5" w:rsidP="000C6900">
            <w:pPr>
              <w:rPr>
                <w:lang w:val="en-US"/>
              </w:rPr>
            </w:pPr>
          </w:p>
        </w:tc>
      </w:tr>
    </w:tbl>
    <w:p w14:paraId="7FAD2CE5" w14:textId="531F38B0" w:rsidR="00B44EE5" w:rsidRDefault="00B44EE5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4517EC06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630EAD36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777F32C0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41C6823D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35CE9087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65CAF2B9" w14:textId="77777777" w:rsidR="005C31CA" w:rsidRPr="001F1E3D" w:rsidRDefault="005C31CA" w:rsidP="001F1E3D">
            <w:pPr>
              <w:pStyle w:val="ekvlinie"/>
            </w:pPr>
          </w:p>
        </w:tc>
      </w:tr>
    </w:tbl>
    <w:p w14:paraId="6FCE93F2" w14:textId="0DE14067" w:rsidR="005C31CA" w:rsidRDefault="005C31CA" w:rsidP="000C6900">
      <w:pPr>
        <w:rPr>
          <w:lang w:val="en-US"/>
        </w:rPr>
      </w:pPr>
    </w:p>
    <w:p w14:paraId="157062D2" w14:textId="77777777" w:rsidR="005C31CA" w:rsidRDefault="005C31CA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2512F56F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2F4C818E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3AE62694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635E7CC9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29EEEC69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2A62C366" w14:textId="77777777" w:rsidR="005C31CA" w:rsidRPr="001F1E3D" w:rsidRDefault="005C31CA" w:rsidP="001F1E3D">
            <w:pPr>
              <w:pStyle w:val="ekvlinie"/>
            </w:pPr>
          </w:p>
        </w:tc>
      </w:tr>
    </w:tbl>
    <w:p w14:paraId="0EBE22DF" w14:textId="138BDCFF" w:rsidR="005C31CA" w:rsidRDefault="005C31CA" w:rsidP="000C6900">
      <w:pPr>
        <w:rPr>
          <w:lang w:val="en-US"/>
        </w:rPr>
      </w:pPr>
    </w:p>
    <w:p w14:paraId="77A9D9C8" w14:textId="77777777" w:rsidR="005C31CA" w:rsidRDefault="005C31CA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0102073D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3D29A093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349563CF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45DC6ED9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6C325E0C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6222CD7F" w14:textId="77777777" w:rsidR="005C31CA" w:rsidRPr="001F1E3D" w:rsidRDefault="005C31CA" w:rsidP="001F1E3D">
            <w:pPr>
              <w:pStyle w:val="ekvlinie"/>
            </w:pPr>
          </w:p>
        </w:tc>
      </w:tr>
    </w:tbl>
    <w:p w14:paraId="124D5E5C" w14:textId="4A14C1DF" w:rsidR="005C31CA" w:rsidRDefault="005C31CA" w:rsidP="000C6900">
      <w:pPr>
        <w:rPr>
          <w:lang w:val="en-US"/>
        </w:rPr>
      </w:pPr>
    </w:p>
    <w:p w14:paraId="195E575D" w14:textId="77777777" w:rsidR="005C31CA" w:rsidRDefault="005C31CA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025412D3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05860AAC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5F7EA85D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6E62CDD0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42CAF1D0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190DD5AC" w14:textId="77777777" w:rsidR="005C31CA" w:rsidRPr="001F1E3D" w:rsidRDefault="005C31CA" w:rsidP="001F1E3D">
            <w:pPr>
              <w:pStyle w:val="ekvlinie"/>
            </w:pPr>
          </w:p>
        </w:tc>
      </w:tr>
    </w:tbl>
    <w:p w14:paraId="625582C1" w14:textId="594DE921" w:rsidR="005C31CA" w:rsidRDefault="005C31CA" w:rsidP="000C6900">
      <w:pPr>
        <w:rPr>
          <w:lang w:val="en-US"/>
        </w:rPr>
      </w:pPr>
    </w:p>
    <w:p w14:paraId="1CF572B4" w14:textId="77777777" w:rsidR="005C31CA" w:rsidRDefault="005C31CA" w:rsidP="000C6900">
      <w:pPr>
        <w:rPr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5C31CA" w:rsidRPr="001F1E3D" w14:paraId="64516A58" w14:textId="77777777" w:rsidTr="00715A9A">
        <w:trPr>
          <w:trHeight w:hRule="exact" w:val="255"/>
        </w:trPr>
        <w:tc>
          <w:tcPr>
            <w:tcW w:w="9356" w:type="dxa"/>
            <w:noWrap/>
            <w:vAlign w:val="center"/>
          </w:tcPr>
          <w:p w14:paraId="534A4BF9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480B2004" w14:textId="77777777" w:rsidTr="00715A9A">
        <w:trPr>
          <w:trHeight w:hRule="exact" w:val="312"/>
        </w:trPr>
        <w:tc>
          <w:tcPr>
            <w:tcW w:w="9356" w:type="dxa"/>
            <w:tcBorders>
              <w:bottom w:val="single" w:sz="6" w:space="0" w:color="auto"/>
            </w:tcBorders>
            <w:shd w:val="clear" w:color="auto" w:fill="D9D9D9"/>
            <w:noWrap/>
            <w:vAlign w:val="center"/>
          </w:tcPr>
          <w:p w14:paraId="22699879" w14:textId="77777777" w:rsidR="005C31CA" w:rsidRPr="001F1E3D" w:rsidRDefault="005C31CA" w:rsidP="001F1E3D">
            <w:pPr>
              <w:pStyle w:val="ekvlinie"/>
            </w:pPr>
          </w:p>
        </w:tc>
      </w:tr>
      <w:tr w:rsidR="005C31CA" w:rsidRPr="001F1E3D" w14:paraId="1474A0EA" w14:textId="77777777" w:rsidTr="00715A9A">
        <w:trPr>
          <w:trHeight w:hRule="exact" w:val="255"/>
        </w:trPr>
        <w:tc>
          <w:tcPr>
            <w:tcW w:w="9356" w:type="dxa"/>
            <w:tcBorders>
              <w:top w:val="single" w:sz="6" w:space="0" w:color="auto"/>
            </w:tcBorders>
            <w:noWrap/>
            <w:vAlign w:val="center"/>
          </w:tcPr>
          <w:p w14:paraId="6DD80CEC" w14:textId="77777777" w:rsidR="005C31CA" w:rsidRPr="001F1E3D" w:rsidRDefault="005C31CA" w:rsidP="001F1E3D">
            <w:pPr>
              <w:pStyle w:val="ekvlinie"/>
            </w:pPr>
          </w:p>
        </w:tc>
      </w:tr>
    </w:tbl>
    <w:p w14:paraId="44E122EB" w14:textId="5DE2FE98" w:rsidR="00B44EE5" w:rsidRPr="00B44EE5" w:rsidRDefault="00B44EE5" w:rsidP="005C31CA">
      <w:pPr>
        <w:tabs>
          <w:tab w:val="clear" w:pos="340"/>
          <w:tab w:val="clear" w:pos="595"/>
          <w:tab w:val="clear" w:pos="851"/>
        </w:tabs>
        <w:spacing w:after="160" w:line="259" w:lineRule="auto"/>
        <w:rPr>
          <w:lang w:val="en-US"/>
        </w:rPr>
      </w:pPr>
    </w:p>
    <w:sectPr w:rsidR="00B44EE5" w:rsidRPr="00B44EE5" w:rsidSect="00DD46DA">
      <w:footerReference w:type="default" r:id="rId14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A451B" w14:textId="77777777" w:rsidR="00F81FEE" w:rsidRDefault="00F81FEE" w:rsidP="003C599D">
      <w:pPr>
        <w:spacing w:line="240" w:lineRule="auto"/>
      </w:pPr>
      <w:r>
        <w:separator/>
      </w:r>
    </w:p>
  </w:endnote>
  <w:endnote w:type="continuationSeparator" w:id="0">
    <w:p w14:paraId="3E668609" w14:textId="77777777" w:rsidR="00F81FEE" w:rsidRDefault="00F81FEE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14:paraId="04B80793" w14:textId="77777777" w:rsidTr="006B2D23">
      <w:trPr>
        <w:trHeight w:hRule="exact" w:val="680"/>
      </w:trPr>
      <w:tc>
        <w:tcPr>
          <w:tcW w:w="1131" w:type="dxa"/>
          <w:noWrap/>
        </w:tcPr>
        <w:p w14:paraId="4223061D" w14:textId="77777777" w:rsidR="00193A18" w:rsidRPr="00913892" w:rsidRDefault="00193A18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49BF77B4" wp14:editId="51601BB7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54AE6E3C" w14:textId="77777777" w:rsidR="00193A18" w:rsidRPr="00913892" w:rsidRDefault="00193A18" w:rsidP="00322FDD">
          <w:pPr>
            <w:pStyle w:val="ekvpagina"/>
          </w:pPr>
          <w:r w:rsidRPr="00913892">
            <w:t xml:space="preserve">© Ernst Klett Verlag GmbH, </w:t>
          </w:r>
          <w:r w:rsidR="007F0474">
            <w:t>Stuttgart 202</w:t>
          </w:r>
          <w:r w:rsidR="00294F2A">
            <w:t>1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42C7DC9F" w14:textId="074E05D8" w:rsidR="00294F2A" w:rsidRDefault="00294F2A" w:rsidP="00294F2A">
          <w:pPr>
            <w:pStyle w:val="ekvquelle"/>
          </w:pPr>
          <w:r>
            <w:t xml:space="preserve">Textquellen: </w:t>
          </w:r>
          <w:r w:rsidR="00EA413D">
            <w:t>Theresa Weber,</w:t>
          </w:r>
          <w:r w:rsidR="00DD46DA">
            <w:t xml:space="preserve"> Linden</w:t>
          </w:r>
        </w:p>
        <w:p w14:paraId="0A2612FE" w14:textId="3B43D519" w:rsidR="00193A18" w:rsidRPr="00913892" w:rsidRDefault="00DD46DA" w:rsidP="00EA413D">
          <w:pPr>
            <w:pStyle w:val="ekvquelle"/>
          </w:pPr>
          <w:r>
            <w:t>Illustratoren</w:t>
          </w:r>
          <w:r w:rsidR="00294F2A">
            <w:t xml:space="preserve">: </w:t>
          </w:r>
          <w:r>
            <w:t>Bettina Reich, Zwenkau/Leipzig</w:t>
          </w:r>
        </w:p>
      </w:tc>
      <w:tc>
        <w:tcPr>
          <w:tcW w:w="397" w:type="dxa"/>
        </w:tcPr>
        <w:p w14:paraId="71B34056" w14:textId="77777777" w:rsidR="00193A18" w:rsidRPr="00913892" w:rsidRDefault="00193A18" w:rsidP="00913892">
          <w:pPr>
            <w:pStyle w:val="ekvpagina"/>
          </w:pPr>
        </w:p>
      </w:tc>
    </w:tr>
  </w:tbl>
  <w:p w14:paraId="23074E46" w14:textId="77777777" w:rsidR="00193A18" w:rsidRDefault="00193A1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DD46DA" w:rsidRPr="00F42294" w14:paraId="5E2A00E5" w14:textId="77777777" w:rsidTr="006B2D23">
      <w:trPr>
        <w:trHeight w:hRule="exact" w:val="680"/>
      </w:trPr>
      <w:tc>
        <w:tcPr>
          <w:tcW w:w="1131" w:type="dxa"/>
          <w:noWrap/>
        </w:tcPr>
        <w:p w14:paraId="2C4302CB" w14:textId="77777777" w:rsidR="00DD46DA" w:rsidRPr="00913892" w:rsidRDefault="00DD46DA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6FCE3E12" wp14:editId="56303272">
                <wp:extent cx="468000" cy="234000"/>
                <wp:effectExtent l="0" t="0" r="8255" b="0"/>
                <wp:docPr id="2" name="Grafi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21CEFFBD" w14:textId="77777777" w:rsidR="00DD46DA" w:rsidRPr="00913892" w:rsidRDefault="00DD46DA" w:rsidP="00322FDD">
          <w:pPr>
            <w:pStyle w:val="ekvpagina"/>
          </w:pPr>
          <w:r w:rsidRPr="00913892">
            <w:t xml:space="preserve">© Ernst Klett Verlag GmbH, </w:t>
          </w:r>
          <w:r>
            <w:t>Stuttgart 2021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1D35AEE8" w14:textId="77777777" w:rsidR="00DD46DA" w:rsidRDefault="00DD46DA" w:rsidP="00294F2A">
          <w:pPr>
            <w:pStyle w:val="ekvquelle"/>
          </w:pPr>
          <w:r>
            <w:t>Textquellen: Theresa Weber, Linden</w:t>
          </w:r>
        </w:p>
        <w:p w14:paraId="2F83CB6E" w14:textId="120C2DA3" w:rsidR="00DD46DA" w:rsidRPr="00913892" w:rsidRDefault="00DD46DA" w:rsidP="00EA413D">
          <w:pPr>
            <w:pStyle w:val="ekvquelle"/>
          </w:pPr>
        </w:p>
      </w:tc>
      <w:tc>
        <w:tcPr>
          <w:tcW w:w="397" w:type="dxa"/>
        </w:tcPr>
        <w:p w14:paraId="6E2009EF" w14:textId="77777777" w:rsidR="00DD46DA" w:rsidRPr="00913892" w:rsidRDefault="00DD46DA" w:rsidP="00913892">
          <w:pPr>
            <w:pStyle w:val="ekvpagina"/>
          </w:pPr>
        </w:p>
      </w:tc>
    </w:tr>
  </w:tbl>
  <w:p w14:paraId="0C7140C3" w14:textId="77777777" w:rsidR="00DD46DA" w:rsidRDefault="00DD46D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5F489" w14:textId="77777777" w:rsidR="00F81FEE" w:rsidRDefault="00F81FEE" w:rsidP="003C599D">
      <w:pPr>
        <w:spacing w:line="240" w:lineRule="auto"/>
      </w:pPr>
      <w:r>
        <w:separator/>
      </w:r>
    </w:p>
  </w:footnote>
  <w:footnote w:type="continuationSeparator" w:id="0">
    <w:p w14:paraId="2DC2236B" w14:textId="77777777" w:rsidR="00F81FEE" w:rsidRDefault="00F81FEE" w:rsidP="003C59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28034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2A82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283C6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CC74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3AA34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17A8FE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49CEC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9CAA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FA615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806C7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5323AA5"/>
    <w:multiLevelType w:val="hybridMultilevel"/>
    <w:tmpl w:val="000666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8B4672"/>
    <w:multiLevelType w:val="hybridMultilevel"/>
    <w:tmpl w:val="9524F8A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84C69"/>
    <w:multiLevelType w:val="hybridMultilevel"/>
    <w:tmpl w:val="1CB25A8C"/>
    <w:lvl w:ilvl="0" w:tplc="0407000F">
      <w:start w:val="1"/>
      <w:numFmt w:val="decimal"/>
      <w:lvlText w:val="%1."/>
      <w:lvlJc w:val="left"/>
      <w:pPr>
        <w:ind w:left="3976" w:hanging="360"/>
      </w:pPr>
    </w:lvl>
    <w:lvl w:ilvl="1" w:tplc="04070019" w:tentative="1">
      <w:start w:val="1"/>
      <w:numFmt w:val="lowerLetter"/>
      <w:lvlText w:val="%2."/>
      <w:lvlJc w:val="left"/>
      <w:pPr>
        <w:ind w:left="4696" w:hanging="360"/>
      </w:pPr>
    </w:lvl>
    <w:lvl w:ilvl="2" w:tplc="0407001B" w:tentative="1">
      <w:start w:val="1"/>
      <w:numFmt w:val="lowerRoman"/>
      <w:lvlText w:val="%3."/>
      <w:lvlJc w:val="right"/>
      <w:pPr>
        <w:ind w:left="5416" w:hanging="180"/>
      </w:pPr>
    </w:lvl>
    <w:lvl w:ilvl="3" w:tplc="0407000F" w:tentative="1">
      <w:start w:val="1"/>
      <w:numFmt w:val="decimal"/>
      <w:lvlText w:val="%4."/>
      <w:lvlJc w:val="left"/>
      <w:pPr>
        <w:ind w:left="6136" w:hanging="360"/>
      </w:pPr>
    </w:lvl>
    <w:lvl w:ilvl="4" w:tplc="04070019" w:tentative="1">
      <w:start w:val="1"/>
      <w:numFmt w:val="lowerLetter"/>
      <w:lvlText w:val="%5."/>
      <w:lvlJc w:val="left"/>
      <w:pPr>
        <w:ind w:left="6856" w:hanging="360"/>
      </w:pPr>
    </w:lvl>
    <w:lvl w:ilvl="5" w:tplc="0407001B" w:tentative="1">
      <w:start w:val="1"/>
      <w:numFmt w:val="lowerRoman"/>
      <w:lvlText w:val="%6."/>
      <w:lvlJc w:val="right"/>
      <w:pPr>
        <w:ind w:left="7576" w:hanging="180"/>
      </w:pPr>
    </w:lvl>
    <w:lvl w:ilvl="6" w:tplc="0407000F" w:tentative="1">
      <w:start w:val="1"/>
      <w:numFmt w:val="decimal"/>
      <w:lvlText w:val="%7."/>
      <w:lvlJc w:val="left"/>
      <w:pPr>
        <w:ind w:left="8296" w:hanging="360"/>
      </w:pPr>
    </w:lvl>
    <w:lvl w:ilvl="7" w:tplc="04070019" w:tentative="1">
      <w:start w:val="1"/>
      <w:numFmt w:val="lowerLetter"/>
      <w:lvlText w:val="%8."/>
      <w:lvlJc w:val="left"/>
      <w:pPr>
        <w:ind w:left="9016" w:hanging="360"/>
      </w:pPr>
    </w:lvl>
    <w:lvl w:ilvl="8" w:tplc="0407001B" w:tentative="1">
      <w:start w:val="1"/>
      <w:numFmt w:val="lowerRoman"/>
      <w:lvlText w:val="%9."/>
      <w:lvlJc w:val="right"/>
      <w:pPr>
        <w:ind w:left="9736" w:hanging="18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8"/>
  </w:num>
  <w:num w:numId="9">
    <w:abstractNumId w:val="4"/>
  </w:num>
  <w:num w:numId="10">
    <w:abstractNumId w:val="5"/>
  </w:num>
  <w:num w:numId="11">
    <w:abstractNumId w:val="6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SortMethod w:val="00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900"/>
    <w:rsid w:val="000040E2"/>
    <w:rsid w:val="00005913"/>
    <w:rsid w:val="00005BCD"/>
    <w:rsid w:val="000065C2"/>
    <w:rsid w:val="000160A7"/>
    <w:rsid w:val="00020440"/>
    <w:rsid w:val="00035074"/>
    <w:rsid w:val="00037566"/>
    <w:rsid w:val="00043523"/>
    <w:rsid w:val="000523D4"/>
    <w:rsid w:val="00054678"/>
    <w:rsid w:val="00054A93"/>
    <w:rsid w:val="00055113"/>
    <w:rsid w:val="0006258C"/>
    <w:rsid w:val="00062D31"/>
    <w:rsid w:val="00066C3D"/>
    <w:rsid w:val="000812E6"/>
    <w:rsid w:val="00090AB2"/>
    <w:rsid w:val="000928AA"/>
    <w:rsid w:val="00092E87"/>
    <w:rsid w:val="000939F5"/>
    <w:rsid w:val="00094A1F"/>
    <w:rsid w:val="00094F01"/>
    <w:rsid w:val="000A49CB"/>
    <w:rsid w:val="000B098D"/>
    <w:rsid w:val="000B7BD3"/>
    <w:rsid w:val="000C11E0"/>
    <w:rsid w:val="000C4A3A"/>
    <w:rsid w:val="000C6900"/>
    <w:rsid w:val="000D0BA0"/>
    <w:rsid w:val="000D40DE"/>
    <w:rsid w:val="000D4791"/>
    <w:rsid w:val="000E343E"/>
    <w:rsid w:val="000E6045"/>
    <w:rsid w:val="000F21E8"/>
    <w:rsid w:val="000F3A5C"/>
    <w:rsid w:val="000F5724"/>
    <w:rsid w:val="000F5DEF"/>
    <w:rsid w:val="000F7910"/>
    <w:rsid w:val="00103057"/>
    <w:rsid w:val="001034B1"/>
    <w:rsid w:val="00107D77"/>
    <w:rsid w:val="00124062"/>
    <w:rsid w:val="00131417"/>
    <w:rsid w:val="00135571"/>
    <w:rsid w:val="001524C9"/>
    <w:rsid w:val="001641FA"/>
    <w:rsid w:val="0016475A"/>
    <w:rsid w:val="00165ECC"/>
    <w:rsid w:val="001759BF"/>
    <w:rsid w:val="00182050"/>
    <w:rsid w:val="00182B7D"/>
    <w:rsid w:val="001845AC"/>
    <w:rsid w:val="00186866"/>
    <w:rsid w:val="00190B65"/>
    <w:rsid w:val="00193A18"/>
    <w:rsid w:val="001A4E8B"/>
    <w:rsid w:val="001A5BD5"/>
    <w:rsid w:val="001B1266"/>
    <w:rsid w:val="001C3792"/>
    <w:rsid w:val="001D2674"/>
    <w:rsid w:val="001D39FD"/>
    <w:rsid w:val="001E485B"/>
    <w:rsid w:val="001F1E3D"/>
    <w:rsid w:val="001F53F1"/>
    <w:rsid w:val="0020055A"/>
    <w:rsid w:val="00201AA1"/>
    <w:rsid w:val="00202CC0"/>
    <w:rsid w:val="00205239"/>
    <w:rsid w:val="0021213C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3D24"/>
    <w:rsid w:val="0026581E"/>
    <w:rsid w:val="00272AB7"/>
    <w:rsid w:val="0028107C"/>
    <w:rsid w:val="0028231D"/>
    <w:rsid w:val="00287B24"/>
    <w:rsid w:val="00287DC0"/>
    <w:rsid w:val="002903B7"/>
    <w:rsid w:val="002947AE"/>
    <w:rsid w:val="00294F2A"/>
    <w:rsid w:val="002A25AE"/>
    <w:rsid w:val="002B3DF1"/>
    <w:rsid w:val="002B64EA"/>
    <w:rsid w:val="002C7456"/>
    <w:rsid w:val="002D41F4"/>
    <w:rsid w:val="002D7B0C"/>
    <w:rsid w:val="002D7B42"/>
    <w:rsid w:val="002E163A"/>
    <w:rsid w:val="002E44B2"/>
    <w:rsid w:val="002F1328"/>
    <w:rsid w:val="002F4FD4"/>
    <w:rsid w:val="00302866"/>
    <w:rsid w:val="00303749"/>
    <w:rsid w:val="00304833"/>
    <w:rsid w:val="00306BDB"/>
    <w:rsid w:val="00313596"/>
    <w:rsid w:val="00313FD8"/>
    <w:rsid w:val="00315EA9"/>
    <w:rsid w:val="003164C4"/>
    <w:rsid w:val="00320087"/>
    <w:rsid w:val="00321063"/>
    <w:rsid w:val="00322BBA"/>
    <w:rsid w:val="00322FDD"/>
    <w:rsid w:val="0032667B"/>
    <w:rsid w:val="003323B5"/>
    <w:rsid w:val="003373EF"/>
    <w:rsid w:val="00350FBE"/>
    <w:rsid w:val="00352568"/>
    <w:rsid w:val="00362B02"/>
    <w:rsid w:val="0036404C"/>
    <w:rsid w:val="00376A0A"/>
    <w:rsid w:val="0038356B"/>
    <w:rsid w:val="00384305"/>
    <w:rsid w:val="0039268F"/>
    <w:rsid w:val="00392F9B"/>
    <w:rsid w:val="003945FF"/>
    <w:rsid w:val="0039465E"/>
    <w:rsid w:val="003A1A19"/>
    <w:rsid w:val="003A5B0C"/>
    <w:rsid w:val="003B2984"/>
    <w:rsid w:val="003B62C0"/>
    <w:rsid w:val="003C39DC"/>
    <w:rsid w:val="003C599D"/>
    <w:rsid w:val="003D03ED"/>
    <w:rsid w:val="003D70F5"/>
    <w:rsid w:val="003E21AC"/>
    <w:rsid w:val="003E6330"/>
    <w:rsid w:val="003F362F"/>
    <w:rsid w:val="003F4926"/>
    <w:rsid w:val="00405D0B"/>
    <w:rsid w:val="00410F77"/>
    <w:rsid w:val="00411B18"/>
    <w:rsid w:val="00415632"/>
    <w:rsid w:val="0042107E"/>
    <w:rsid w:val="00424375"/>
    <w:rsid w:val="004372DD"/>
    <w:rsid w:val="00441088"/>
    <w:rsid w:val="00441724"/>
    <w:rsid w:val="00454148"/>
    <w:rsid w:val="004621B3"/>
    <w:rsid w:val="0047471A"/>
    <w:rsid w:val="0048316B"/>
    <w:rsid w:val="00483371"/>
    <w:rsid w:val="00483A7A"/>
    <w:rsid w:val="00483D65"/>
    <w:rsid w:val="00486B3D"/>
    <w:rsid w:val="00490692"/>
    <w:rsid w:val="004925F2"/>
    <w:rsid w:val="004A66C3"/>
    <w:rsid w:val="004A66CF"/>
    <w:rsid w:val="00501528"/>
    <w:rsid w:val="005069C1"/>
    <w:rsid w:val="00511D7E"/>
    <w:rsid w:val="00514229"/>
    <w:rsid w:val="005156EC"/>
    <w:rsid w:val="005168A4"/>
    <w:rsid w:val="0052117E"/>
    <w:rsid w:val="00521B91"/>
    <w:rsid w:val="005252D2"/>
    <w:rsid w:val="00530C92"/>
    <w:rsid w:val="00533581"/>
    <w:rsid w:val="00535AD8"/>
    <w:rsid w:val="00547103"/>
    <w:rsid w:val="00560848"/>
    <w:rsid w:val="0057200E"/>
    <w:rsid w:val="00572A0F"/>
    <w:rsid w:val="00574FE0"/>
    <w:rsid w:val="00576D2D"/>
    <w:rsid w:val="00584F88"/>
    <w:rsid w:val="0058635A"/>
    <w:rsid w:val="00597E2F"/>
    <w:rsid w:val="005A6D94"/>
    <w:rsid w:val="005C047C"/>
    <w:rsid w:val="005C0FBD"/>
    <w:rsid w:val="005C31CA"/>
    <w:rsid w:val="005D367A"/>
    <w:rsid w:val="005D3E99"/>
    <w:rsid w:val="005D698E"/>
    <w:rsid w:val="005E15AC"/>
    <w:rsid w:val="005E40DE"/>
    <w:rsid w:val="005F2AB3"/>
    <w:rsid w:val="005F3914"/>
    <w:rsid w:val="005F439D"/>
    <w:rsid w:val="0060113C"/>
    <w:rsid w:val="00603AD5"/>
    <w:rsid w:val="006201CB"/>
    <w:rsid w:val="00622F6B"/>
    <w:rsid w:val="00627765"/>
    <w:rsid w:val="0064692C"/>
    <w:rsid w:val="00647125"/>
    <w:rsid w:val="00653F68"/>
    <w:rsid w:val="0065576E"/>
    <w:rsid w:val="006802C4"/>
    <w:rsid w:val="0068429A"/>
    <w:rsid w:val="00685FDD"/>
    <w:rsid w:val="00691881"/>
    <w:rsid w:val="00693676"/>
    <w:rsid w:val="006B2D23"/>
    <w:rsid w:val="006B6247"/>
    <w:rsid w:val="006C2C80"/>
    <w:rsid w:val="006C4E52"/>
    <w:rsid w:val="006C6A77"/>
    <w:rsid w:val="006D49F0"/>
    <w:rsid w:val="006D6E84"/>
    <w:rsid w:val="006E235E"/>
    <w:rsid w:val="006F0D3C"/>
    <w:rsid w:val="006F2EDC"/>
    <w:rsid w:val="006F2F92"/>
    <w:rsid w:val="00710718"/>
    <w:rsid w:val="00713796"/>
    <w:rsid w:val="00715A9A"/>
    <w:rsid w:val="0072030B"/>
    <w:rsid w:val="00720747"/>
    <w:rsid w:val="007228A6"/>
    <w:rsid w:val="00722BE8"/>
    <w:rsid w:val="00724064"/>
    <w:rsid w:val="00733A44"/>
    <w:rsid w:val="007406CA"/>
    <w:rsid w:val="00745BC6"/>
    <w:rsid w:val="007507F9"/>
    <w:rsid w:val="00751B0E"/>
    <w:rsid w:val="00760C41"/>
    <w:rsid w:val="00766405"/>
    <w:rsid w:val="0076691A"/>
    <w:rsid w:val="00772DA9"/>
    <w:rsid w:val="00787700"/>
    <w:rsid w:val="007920AC"/>
    <w:rsid w:val="00793822"/>
    <w:rsid w:val="007A2F5A"/>
    <w:rsid w:val="007A5AA1"/>
    <w:rsid w:val="007A79E2"/>
    <w:rsid w:val="007C54F5"/>
    <w:rsid w:val="007D186F"/>
    <w:rsid w:val="007E4DDC"/>
    <w:rsid w:val="007E5E71"/>
    <w:rsid w:val="007F0474"/>
    <w:rsid w:val="00802E02"/>
    <w:rsid w:val="00816953"/>
    <w:rsid w:val="0082136B"/>
    <w:rsid w:val="00826DDD"/>
    <w:rsid w:val="008273B7"/>
    <w:rsid w:val="008277EF"/>
    <w:rsid w:val="00833C80"/>
    <w:rsid w:val="008443FA"/>
    <w:rsid w:val="00845881"/>
    <w:rsid w:val="008478B1"/>
    <w:rsid w:val="00850EC8"/>
    <w:rsid w:val="00851354"/>
    <w:rsid w:val="00854D77"/>
    <w:rsid w:val="008576F6"/>
    <w:rsid w:val="00857713"/>
    <w:rsid w:val="00862C21"/>
    <w:rsid w:val="00874376"/>
    <w:rsid w:val="00882053"/>
    <w:rsid w:val="008942A2"/>
    <w:rsid w:val="0089534A"/>
    <w:rsid w:val="008A529C"/>
    <w:rsid w:val="008B446A"/>
    <w:rsid w:val="008B5E47"/>
    <w:rsid w:val="008C0880"/>
    <w:rsid w:val="008C27FD"/>
    <w:rsid w:val="008D3CE0"/>
    <w:rsid w:val="008D7FDC"/>
    <w:rsid w:val="008E2194"/>
    <w:rsid w:val="008E4B7A"/>
    <w:rsid w:val="008E6248"/>
    <w:rsid w:val="008E7B8A"/>
    <w:rsid w:val="008F0A83"/>
    <w:rsid w:val="008F6EDE"/>
    <w:rsid w:val="00902002"/>
    <w:rsid w:val="00902CEB"/>
    <w:rsid w:val="009064C0"/>
    <w:rsid w:val="00907EC2"/>
    <w:rsid w:val="00912A0A"/>
    <w:rsid w:val="00913471"/>
    <w:rsid w:val="00913598"/>
    <w:rsid w:val="00913892"/>
    <w:rsid w:val="009215E3"/>
    <w:rsid w:val="00923796"/>
    <w:rsid w:val="00936CF0"/>
    <w:rsid w:val="00942106"/>
    <w:rsid w:val="0094260D"/>
    <w:rsid w:val="00946121"/>
    <w:rsid w:val="00952B21"/>
    <w:rsid w:val="009562A1"/>
    <w:rsid w:val="00956783"/>
    <w:rsid w:val="00957248"/>
    <w:rsid w:val="00957969"/>
    <w:rsid w:val="00962A4D"/>
    <w:rsid w:val="00964A22"/>
    <w:rsid w:val="00967C71"/>
    <w:rsid w:val="00977556"/>
    <w:rsid w:val="009800AB"/>
    <w:rsid w:val="00981DFC"/>
    <w:rsid w:val="009856A1"/>
    <w:rsid w:val="009915B2"/>
    <w:rsid w:val="00992B0E"/>
    <w:rsid w:val="00992B92"/>
    <w:rsid w:val="00995784"/>
    <w:rsid w:val="009A056D"/>
    <w:rsid w:val="009A17FC"/>
    <w:rsid w:val="009A2869"/>
    <w:rsid w:val="009A50D4"/>
    <w:rsid w:val="009A7614"/>
    <w:rsid w:val="009C26DF"/>
    <w:rsid w:val="009C2A7B"/>
    <w:rsid w:val="009C3C75"/>
    <w:rsid w:val="009D08F7"/>
    <w:rsid w:val="009E0436"/>
    <w:rsid w:val="009E17E1"/>
    <w:rsid w:val="009E45C5"/>
    <w:rsid w:val="009E47B1"/>
    <w:rsid w:val="009F003E"/>
    <w:rsid w:val="009F0109"/>
    <w:rsid w:val="009F1185"/>
    <w:rsid w:val="00A024FF"/>
    <w:rsid w:val="00A039FD"/>
    <w:rsid w:val="00A05E18"/>
    <w:rsid w:val="00A06EFE"/>
    <w:rsid w:val="00A170E5"/>
    <w:rsid w:val="00A2146F"/>
    <w:rsid w:val="00A23E76"/>
    <w:rsid w:val="00A26B32"/>
    <w:rsid w:val="00A2746F"/>
    <w:rsid w:val="00A27593"/>
    <w:rsid w:val="00A328B0"/>
    <w:rsid w:val="00A32B8D"/>
    <w:rsid w:val="00A35787"/>
    <w:rsid w:val="00A43B4C"/>
    <w:rsid w:val="00A478DC"/>
    <w:rsid w:val="00A520A0"/>
    <w:rsid w:val="00A701AF"/>
    <w:rsid w:val="00A75504"/>
    <w:rsid w:val="00A8687B"/>
    <w:rsid w:val="00A92B79"/>
    <w:rsid w:val="00A9695B"/>
    <w:rsid w:val="00A971EB"/>
    <w:rsid w:val="00AA3E8B"/>
    <w:rsid w:val="00AA559F"/>
    <w:rsid w:val="00AA5A5A"/>
    <w:rsid w:val="00AB05CF"/>
    <w:rsid w:val="00AB0DA8"/>
    <w:rsid w:val="00AB18CA"/>
    <w:rsid w:val="00AB5327"/>
    <w:rsid w:val="00AB6AE5"/>
    <w:rsid w:val="00AB7619"/>
    <w:rsid w:val="00AC01E7"/>
    <w:rsid w:val="00AC7B89"/>
    <w:rsid w:val="00AD4D22"/>
    <w:rsid w:val="00AE65F6"/>
    <w:rsid w:val="00AF053E"/>
    <w:rsid w:val="00B039E8"/>
    <w:rsid w:val="00B14B45"/>
    <w:rsid w:val="00B15180"/>
    <w:rsid w:val="00B155E8"/>
    <w:rsid w:val="00B15F75"/>
    <w:rsid w:val="00B2194E"/>
    <w:rsid w:val="00B31F29"/>
    <w:rsid w:val="00B32DAF"/>
    <w:rsid w:val="00B37E68"/>
    <w:rsid w:val="00B44EE5"/>
    <w:rsid w:val="00B468CC"/>
    <w:rsid w:val="00B54655"/>
    <w:rsid w:val="00B6045F"/>
    <w:rsid w:val="00B7242A"/>
    <w:rsid w:val="00B82B4E"/>
    <w:rsid w:val="00B8420E"/>
    <w:rsid w:val="00B90CE1"/>
    <w:rsid w:val="00BA1A23"/>
    <w:rsid w:val="00BC2CD2"/>
    <w:rsid w:val="00BC6483"/>
    <w:rsid w:val="00BC69E3"/>
    <w:rsid w:val="00BC7335"/>
    <w:rsid w:val="00BD542D"/>
    <w:rsid w:val="00BD6E66"/>
    <w:rsid w:val="00BE1962"/>
    <w:rsid w:val="00BE4821"/>
    <w:rsid w:val="00BF17F2"/>
    <w:rsid w:val="00C00404"/>
    <w:rsid w:val="00C172AE"/>
    <w:rsid w:val="00C343F5"/>
    <w:rsid w:val="00C40555"/>
    <w:rsid w:val="00C40D51"/>
    <w:rsid w:val="00C429A6"/>
    <w:rsid w:val="00C504F8"/>
    <w:rsid w:val="00C52A99"/>
    <w:rsid w:val="00C61654"/>
    <w:rsid w:val="00C64E0E"/>
    <w:rsid w:val="00C727B3"/>
    <w:rsid w:val="00C72BA2"/>
    <w:rsid w:val="00C83A3F"/>
    <w:rsid w:val="00C84E4C"/>
    <w:rsid w:val="00C87044"/>
    <w:rsid w:val="00C94D17"/>
    <w:rsid w:val="00CB27C6"/>
    <w:rsid w:val="00CB463B"/>
    <w:rsid w:val="00CB5B82"/>
    <w:rsid w:val="00CB782D"/>
    <w:rsid w:val="00CC54E0"/>
    <w:rsid w:val="00CC65A8"/>
    <w:rsid w:val="00CD6369"/>
    <w:rsid w:val="00CE20EC"/>
    <w:rsid w:val="00CE2A37"/>
    <w:rsid w:val="00CE36DF"/>
    <w:rsid w:val="00CE57E0"/>
    <w:rsid w:val="00CF2E1A"/>
    <w:rsid w:val="00CF715C"/>
    <w:rsid w:val="00D022EC"/>
    <w:rsid w:val="00D05217"/>
    <w:rsid w:val="00D06182"/>
    <w:rsid w:val="00D12661"/>
    <w:rsid w:val="00D1582D"/>
    <w:rsid w:val="00D25191"/>
    <w:rsid w:val="00D2569D"/>
    <w:rsid w:val="00D559DE"/>
    <w:rsid w:val="00D56FEB"/>
    <w:rsid w:val="00D60378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2C47"/>
    <w:rsid w:val="00D92EAD"/>
    <w:rsid w:val="00D94CC2"/>
    <w:rsid w:val="00DA02CD"/>
    <w:rsid w:val="00DA1633"/>
    <w:rsid w:val="00DA29C3"/>
    <w:rsid w:val="00DB0557"/>
    <w:rsid w:val="00DB2925"/>
    <w:rsid w:val="00DB2C80"/>
    <w:rsid w:val="00DB5680"/>
    <w:rsid w:val="00DC2340"/>
    <w:rsid w:val="00DC30DA"/>
    <w:rsid w:val="00DD46DA"/>
    <w:rsid w:val="00DE287B"/>
    <w:rsid w:val="00DF129D"/>
    <w:rsid w:val="00DF4371"/>
    <w:rsid w:val="00DF625F"/>
    <w:rsid w:val="00DF67B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047B"/>
    <w:rsid w:val="00E63251"/>
    <w:rsid w:val="00E70C40"/>
    <w:rsid w:val="00E710C7"/>
    <w:rsid w:val="00E80E4F"/>
    <w:rsid w:val="00E9355F"/>
    <w:rsid w:val="00E95ED3"/>
    <w:rsid w:val="00EA413D"/>
    <w:rsid w:val="00EA7542"/>
    <w:rsid w:val="00EB2280"/>
    <w:rsid w:val="00EC1621"/>
    <w:rsid w:val="00EC662E"/>
    <w:rsid w:val="00EE049D"/>
    <w:rsid w:val="00EE2721"/>
    <w:rsid w:val="00EE2A0B"/>
    <w:rsid w:val="00EF6029"/>
    <w:rsid w:val="00F030FC"/>
    <w:rsid w:val="00F16DA0"/>
    <w:rsid w:val="00F23554"/>
    <w:rsid w:val="00F241DA"/>
    <w:rsid w:val="00F24740"/>
    <w:rsid w:val="00F30571"/>
    <w:rsid w:val="00F32A67"/>
    <w:rsid w:val="00F335CB"/>
    <w:rsid w:val="00F344A5"/>
    <w:rsid w:val="00F35DB1"/>
    <w:rsid w:val="00F36D0F"/>
    <w:rsid w:val="00F4144F"/>
    <w:rsid w:val="00F42294"/>
    <w:rsid w:val="00F42F7B"/>
    <w:rsid w:val="00F459EB"/>
    <w:rsid w:val="00F4720F"/>
    <w:rsid w:val="00F5248B"/>
    <w:rsid w:val="00F52C9C"/>
    <w:rsid w:val="00F6336A"/>
    <w:rsid w:val="00F72065"/>
    <w:rsid w:val="00F81FEE"/>
    <w:rsid w:val="00F849BE"/>
    <w:rsid w:val="00F94848"/>
    <w:rsid w:val="00F94A4B"/>
    <w:rsid w:val="00F97AD4"/>
    <w:rsid w:val="00FA3027"/>
    <w:rsid w:val="00FB0917"/>
    <w:rsid w:val="00FB59FB"/>
    <w:rsid w:val="00FB72A0"/>
    <w:rsid w:val="00FC0D08"/>
    <w:rsid w:val="00FC35C5"/>
    <w:rsid w:val="00FC7DBF"/>
    <w:rsid w:val="00FE4FE6"/>
    <w:rsid w:val="00FE5C92"/>
    <w:rsid w:val="00FF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48BC84"/>
  <w15:chartTrackingRefBased/>
  <w15:docId w15:val="{77BF4A8C-A9A5-0E4A-A97C-29709DA95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F32A67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semiHidden/>
    <w:unhideWhenUsed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48"/>
    <w:semiHidden/>
    <w:unhideWhenUsed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semiHidden/>
    <w:unhideWhenUsed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603AD5"/>
    <w:rPr>
      <w:sz w:val="28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uiPriority w:val="99"/>
    <w:semiHidden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semiHidden/>
    <w:unhideWhenUsed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semiHidden/>
    <w:unhideWhenUsed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semiHidden/>
    <w:unhideWhenUsed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unhideWhenUsed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58635A"/>
    <w:pPr>
      <w:tabs>
        <w:tab w:val="left" w:pos="9327"/>
      </w:tabs>
      <w:spacing w:line="794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58635A"/>
    <w:rPr>
      <w:rFonts w:ascii="Times New Roman" w:hAnsi="Times New Roman"/>
      <w:i/>
      <w:color w:val="000000" w:themeColor="text1"/>
      <w:sz w:val="31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58635A"/>
    <w:rPr>
      <w:rFonts w:ascii="Times New Roman" w:hAnsi="Times New Roman"/>
      <w:i/>
      <w:color w:val="000000" w:themeColor="text1"/>
      <w:sz w:val="31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24"/>
    <w:semiHidden/>
    <w:qFormat/>
    <w:rsid w:val="0058635A"/>
    <w:rPr>
      <w:rFonts w:ascii="Times New Roman" w:hAnsi="Times New Roman"/>
      <w:i/>
      <w:color w:val="FFFFFF" w:themeColor="background1"/>
      <w:sz w:val="31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semiHidden/>
    <w:unhideWhenUsed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  <w:style w:type="paragraph" w:styleId="Listenabsatz">
    <w:name w:val="List Paragraph"/>
    <w:basedOn w:val="Standard"/>
    <w:uiPriority w:val="9"/>
    <w:semiHidden/>
    <w:qFormat/>
    <w:rsid w:val="000160A7"/>
    <w:pPr>
      <w:ind w:left="720"/>
      <w:contextualSpacing/>
    </w:pPr>
  </w:style>
  <w:style w:type="paragraph" w:customStyle="1" w:styleId="ekvquelleobjekt">
    <w:name w:val="ekv.quelle.objekt"/>
    <w:basedOn w:val="Standard"/>
    <w:uiPriority w:val="99"/>
    <w:qFormat/>
    <w:rsid w:val="007F0474"/>
    <w:pPr>
      <w:tabs>
        <w:tab w:val="clear" w:pos="340"/>
      </w:tabs>
      <w:spacing w:line="130" w:lineRule="exact"/>
    </w:pPr>
    <w:rPr>
      <w:sz w:val="10"/>
    </w:rPr>
  </w:style>
  <w:style w:type="paragraph" w:customStyle="1" w:styleId="ekvfussnote">
    <w:name w:val="ekv.fussnote"/>
    <w:basedOn w:val="ekvbildlegende"/>
    <w:uiPriority w:val="39"/>
    <w:qFormat/>
    <w:rsid w:val="007F0474"/>
  </w:style>
  <w:style w:type="paragraph" w:customStyle="1" w:styleId="ekvaufzhlung1">
    <w:name w:val="ekv.aufzählung.1"/>
    <w:basedOn w:val="Standard"/>
    <w:qFormat/>
    <w:rsid w:val="007F0474"/>
    <w:pPr>
      <w:tabs>
        <w:tab w:val="clear" w:pos="340"/>
        <w:tab w:val="clear" w:pos="595"/>
        <w:tab w:val="clear" w:pos="851"/>
        <w:tab w:val="left" w:pos="794"/>
        <w:tab w:val="left" w:pos="936"/>
        <w:tab w:val="left" w:pos="1134"/>
        <w:tab w:val="left" w:pos="1191"/>
      </w:tabs>
      <w:ind w:left="680" w:hanging="340"/>
    </w:pPr>
  </w:style>
  <w:style w:type="paragraph" w:customStyle="1" w:styleId="ekvaufzhlung2">
    <w:name w:val="ekv.aufzählung.2"/>
    <w:basedOn w:val="Standard"/>
    <w:qFormat/>
    <w:rsid w:val="007F0474"/>
    <w:pPr>
      <w:tabs>
        <w:tab w:val="clear" w:pos="340"/>
        <w:tab w:val="clear" w:pos="595"/>
        <w:tab w:val="clear" w:pos="851"/>
        <w:tab w:val="left" w:pos="1134"/>
        <w:tab w:val="left" w:pos="1276"/>
        <w:tab w:val="left" w:pos="1474"/>
        <w:tab w:val="left" w:pos="1531"/>
      </w:tabs>
      <w:ind w:left="1020" w:hanging="340"/>
    </w:pPr>
  </w:style>
  <w:style w:type="paragraph" w:customStyle="1" w:styleId="ekvaufzhlung3">
    <w:name w:val="ekv.aufzählung.3"/>
    <w:basedOn w:val="Standard"/>
    <w:qFormat/>
    <w:rsid w:val="007F0474"/>
    <w:pPr>
      <w:tabs>
        <w:tab w:val="clear" w:pos="340"/>
        <w:tab w:val="clear" w:pos="595"/>
        <w:tab w:val="clear" w:pos="851"/>
        <w:tab w:val="left" w:pos="1474"/>
        <w:tab w:val="left" w:pos="1616"/>
        <w:tab w:val="left" w:pos="1814"/>
        <w:tab w:val="left" w:pos="1871"/>
      </w:tabs>
      <w:ind w:left="1361" w:hanging="340"/>
    </w:pPr>
  </w:style>
  <w:style w:type="character" w:customStyle="1" w:styleId="ekvhandschriftausgeblendet">
    <w:name w:val="ekv.handschrift.ausgeblendet"/>
    <w:uiPriority w:val="19"/>
    <w:semiHidden/>
    <w:qFormat/>
    <w:rsid w:val="007F0474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sungausgeblendet">
    <w:name w:val="ekv.lösung.ausgeblendet"/>
    <w:basedOn w:val="Absatz-Standardschriftart"/>
    <w:uiPriority w:val="21"/>
    <w:semiHidden/>
    <w:qFormat/>
    <w:rsid w:val="007F0474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ckentextausgeblendet">
    <w:name w:val="ekv.lückentext.ausgeblendet"/>
    <w:basedOn w:val="Absatz-Standardschriftart"/>
    <w:uiPriority w:val="23"/>
    <w:semiHidden/>
    <w:qFormat/>
    <w:rsid w:val="007F0474"/>
    <w:rPr>
      <w:rFonts w:ascii="Times New Roman" w:eastAsia="Times New Roman" w:hAnsi="Times New Roman"/>
      <w:i/>
      <w:noProof/>
      <w:color w:val="FFFFFF" w:themeColor="background1"/>
      <w:sz w:val="31"/>
      <w:u w:color="000000" w:themeColor="text1"/>
      <w:lang w:val="de-DE"/>
    </w:rPr>
  </w:style>
  <w:style w:type="paragraph" w:customStyle="1" w:styleId="ekvlinie">
    <w:name w:val="ekv.linie"/>
    <w:basedOn w:val="Standard"/>
    <w:qFormat/>
    <w:rsid w:val="00B44EE5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5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jg132\AppData\Roaming\Microsoft\Templates\WD_KV_KL1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/>
  <cp:revision>4</cp:revision>
  <cp:lastPrinted>2016-12-08T14:25:00Z</cp:lastPrinted>
  <dcterms:created xsi:type="dcterms:W3CDTF">2021-09-28T06:47:00Z</dcterms:created>
  <dcterms:modified xsi:type="dcterms:W3CDTF">2021-09-28T06:54:00Z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KL1 - Version 1.04</vt:lpwstr>
  </property>
</Properties>
</file>