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pPr w:leftFromText="141" w:rightFromText="141" w:vertAnchor="page" w:horzAnchor="page" w:tblpX="501" w:tblpY="271"/>
        <w:tblW w:w="1598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8"/>
        <w:gridCol w:w="2334"/>
        <w:gridCol w:w="2551"/>
        <w:gridCol w:w="4253"/>
        <w:gridCol w:w="1417"/>
      </w:tblGrid>
      <w:tr w:rsidR="00376340" w:rsidRPr="00C172AE" w:rsidTr="00376340">
        <w:trPr>
          <w:trHeight w:hRule="exact" w:val="510"/>
        </w:trPr>
        <w:tc>
          <w:tcPr>
            <w:tcW w:w="1101" w:type="dxa"/>
            <w:noWrap/>
            <w:vAlign w:val="bottom"/>
          </w:tcPr>
          <w:p w:rsidR="00376340" w:rsidRPr="00AE65F6" w:rsidRDefault="00376340" w:rsidP="00376340">
            <w:pPr>
              <w:pageBreakBefore/>
              <w:rPr>
                <w:color w:val="FFFFFF" w:themeColor="background1"/>
              </w:rPr>
            </w:pPr>
            <w:bookmarkStart w:id="0" w:name="bmStart"/>
            <w:bookmarkEnd w:id="0"/>
          </w:p>
        </w:tc>
        <w:tc>
          <w:tcPr>
            <w:tcW w:w="4328" w:type="dxa"/>
            <w:noWrap/>
            <w:vAlign w:val="bottom"/>
          </w:tcPr>
          <w:p w:rsidR="00376340" w:rsidRPr="0006258C" w:rsidRDefault="00376340" w:rsidP="00376340">
            <w:pPr>
              <w:pStyle w:val="ekvkolumnentitel"/>
            </w:pPr>
            <w:r w:rsidRPr="0006258C">
              <w:t>Name:</w:t>
            </w:r>
          </w:p>
        </w:tc>
        <w:tc>
          <w:tcPr>
            <w:tcW w:w="2334" w:type="dxa"/>
            <w:noWrap/>
            <w:vAlign w:val="bottom"/>
          </w:tcPr>
          <w:p w:rsidR="00376340" w:rsidRPr="00EA7542" w:rsidRDefault="00376340" w:rsidP="00376340">
            <w:pPr>
              <w:pStyle w:val="ekvkolumnentitel"/>
            </w:pPr>
            <w:r>
              <w:t>Klasse:</w:t>
            </w:r>
          </w:p>
        </w:tc>
        <w:tc>
          <w:tcPr>
            <w:tcW w:w="2551" w:type="dxa"/>
            <w:noWrap/>
            <w:vAlign w:val="bottom"/>
          </w:tcPr>
          <w:p w:rsidR="00376340" w:rsidRPr="00EA7542" w:rsidRDefault="00376340" w:rsidP="00376340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4253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376340" w:rsidRPr="00EA7542" w:rsidRDefault="00376340" w:rsidP="00376340">
            <w:pPr>
              <w:pStyle w:val="ekvkolumnentitel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376340" w:rsidRPr="00C172AE" w:rsidRDefault="00376340" w:rsidP="00D74699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D74699">
              <w:t>01</w:t>
            </w:r>
          </w:p>
        </w:tc>
      </w:tr>
      <w:tr w:rsidR="00376340" w:rsidRPr="00BF17F2" w:rsidTr="0037634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221"/>
        </w:trPr>
        <w:tc>
          <w:tcPr>
            <w:tcW w:w="1101" w:type="dxa"/>
            <w:tcBorders>
              <w:bottom w:val="nil"/>
              <w:right w:val="nil"/>
            </w:tcBorders>
            <w:noWrap/>
            <w:vAlign w:val="bottom"/>
          </w:tcPr>
          <w:p w:rsidR="00376340" w:rsidRPr="00BF17F2" w:rsidRDefault="00376340" w:rsidP="00376340">
            <w:pPr>
              <w:rPr>
                <w:color w:val="FFFFFF" w:themeColor="background1"/>
              </w:rPr>
            </w:pPr>
          </w:p>
        </w:tc>
        <w:tc>
          <w:tcPr>
            <w:tcW w:w="14883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376340" w:rsidRPr="00BF17F2" w:rsidRDefault="00376340" w:rsidP="00376340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8"/>
        <w:gridCol w:w="2998"/>
        <w:gridCol w:w="2999"/>
        <w:gridCol w:w="2999"/>
        <w:gridCol w:w="2999"/>
      </w:tblGrid>
      <w:tr w:rsidR="00376340" w:rsidTr="00ED360F">
        <w:trPr>
          <w:trHeight w:val="4252"/>
        </w:trPr>
        <w:tc>
          <w:tcPr>
            <w:tcW w:w="2998" w:type="dxa"/>
            <w:vAlign w:val="center"/>
          </w:tcPr>
          <w:p w:rsidR="00376340" w:rsidRPr="00D71653" w:rsidRDefault="00376340" w:rsidP="00F53935">
            <w:pPr>
              <w:pStyle w:val="ekvue2arial"/>
              <w:jc w:val="center"/>
              <w:rPr>
                <w:sz w:val="28"/>
              </w:rPr>
            </w:pPr>
            <w:r w:rsidRPr="00D71653">
              <w:rPr>
                <w:sz w:val="28"/>
              </w:rPr>
              <w:t>Bewegtes Lesespiel</w:t>
            </w:r>
          </w:p>
          <w:p w:rsidR="00D71653" w:rsidRDefault="00D71653" w:rsidP="00F53935">
            <w:pPr>
              <w:pStyle w:val="ekvue1arial"/>
              <w:jc w:val="center"/>
            </w:pPr>
            <w:bookmarkStart w:id="1" w:name="_GoBack"/>
            <w:bookmarkEnd w:id="1"/>
          </w:p>
          <w:p w:rsidR="00376340" w:rsidRPr="00D71653" w:rsidRDefault="00376340" w:rsidP="00F53935">
            <w:pPr>
              <w:pStyle w:val="ekvue1arial"/>
              <w:jc w:val="center"/>
              <w:rPr>
                <w:color w:val="00B0F0"/>
              </w:rPr>
            </w:pPr>
            <w:r w:rsidRPr="00D71653">
              <w:rPr>
                <w:color w:val="00B0F0"/>
              </w:rPr>
              <w:t>Franz</w:t>
            </w:r>
          </w:p>
          <w:p w:rsidR="00376340" w:rsidRDefault="00376340" w:rsidP="00F53935">
            <w:pPr>
              <w:pStyle w:val="ekvue1arial"/>
              <w:jc w:val="center"/>
            </w:pPr>
            <w:r w:rsidRPr="00D71653">
              <w:rPr>
                <w:color w:val="00B0F0"/>
              </w:rPr>
              <w:t>in Bewegung</w:t>
            </w:r>
          </w:p>
        </w:tc>
        <w:tc>
          <w:tcPr>
            <w:tcW w:w="2998" w:type="dxa"/>
            <w:vAlign w:val="bottom"/>
          </w:tcPr>
          <w:p w:rsidR="00376340" w:rsidRPr="00D71653" w:rsidRDefault="00D71653" w:rsidP="00F53935">
            <w:pPr>
              <w:jc w:val="center"/>
              <w:rPr>
                <w:sz w:val="24"/>
              </w:rPr>
            </w:pPr>
            <w:r w:rsidRPr="00D71653">
              <w:rPr>
                <w:sz w:val="24"/>
              </w:rPr>
              <w:t>Ich habe die 1. Karte und beginne das Spiel mit</w:t>
            </w:r>
          </w:p>
          <w:p w:rsidR="00D71653" w:rsidRPr="00F53935" w:rsidRDefault="00D71653" w:rsidP="00F53935">
            <w:pPr>
              <w:jc w:val="center"/>
              <w:rPr>
                <w:b/>
                <w:sz w:val="24"/>
              </w:rPr>
            </w:pPr>
            <w:r w:rsidRPr="00F53935">
              <w:rPr>
                <w:b/>
                <w:sz w:val="24"/>
              </w:rPr>
              <w:t>Franz als Rockstar</w:t>
            </w:r>
          </w:p>
          <w:p w:rsidR="00D71653" w:rsidRPr="00D71653" w:rsidRDefault="00D71653" w:rsidP="00F53935">
            <w:pPr>
              <w:jc w:val="center"/>
              <w:rPr>
                <w:sz w:val="24"/>
              </w:rPr>
            </w:pPr>
            <w:r w:rsidRPr="00D71653">
              <w:rPr>
                <w:sz w:val="18"/>
                <w:szCs w:val="16"/>
                <w:lang w:eastAsia="de-DE"/>
              </w:rPr>
              <w:drawing>
                <wp:anchor distT="0" distB="0" distL="114300" distR="114300" simplePos="0" relativeHeight="251658240" behindDoc="0" locked="0" layoutInCell="1" allowOverlap="1" wp14:anchorId="1880ED33" wp14:editId="251869D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234315</wp:posOffset>
                  </wp:positionV>
                  <wp:extent cx="1544320" cy="1079500"/>
                  <wp:effectExtent l="0" t="0" r="0" b="6350"/>
                  <wp:wrapTopAndBottom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S569_Zebra_EGitarr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32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  <w:rPr>
                <w:sz w:val="24"/>
              </w:rPr>
            </w:pPr>
          </w:p>
          <w:p w:rsidR="00D71653" w:rsidRDefault="00D71653" w:rsidP="00F53935">
            <w:pPr>
              <w:jc w:val="center"/>
            </w:pPr>
            <w:r w:rsidRPr="00D71653">
              <w:rPr>
                <w:sz w:val="24"/>
              </w:rPr>
              <w:t xml:space="preserve">Wer hat </w:t>
            </w:r>
            <w:r w:rsidRPr="00D71653">
              <w:rPr>
                <w:color w:val="00B0F0"/>
                <w:sz w:val="24"/>
              </w:rPr>
              <w:t>Franz geht auf Zehenspitzen</w:t>
            </w:r>
            <w:r w:rsidRPr="00D71653">
              <w:rPr>
                <w:sz w:val="24"/>
              </w:rP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D71653" w:rsidRDefault="00D71653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0288" behindDoc="0" locked="0" layoutInCell="1" allowOverlap="1" wp14:anchorId="34A01174" wp14:editId="7BCA4E27">
                  <wp:simplePos x="0" y="0"/>
                  <wp:positionH relativeFrom="margin">
                    <wp:align>center</wp:align>
                  </wp:positionH>
                  <wp:positionV relativeFrom="paragraph">
                    <wp:posOffset>172720</wp:posOffset>
                  </wp:positionV>
                  <wp:extent cx="973810" cy="1440000"/>
                  <wp:effectExtent l="0" t="0" r="0" b="8255"/>
                  <wp:wrapTopAndBottom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S569270923_Cover_Zebr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81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macht Kniebeugen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1312" behindDoc="0" locked="0" layoutInCell="1" allowOverlap="1" wp14:anchorId="1B252528" wp14:editId="7B0F3416">
                  <wp:simplePos x="0" y="0"/>
                  <wp:positionH relativeFrom="margin">
                    <wp:posOffset>222885</wp:posOffset>
                  </wp:positionH>
                  <wp:positionV relativeFrom="paragraph">
                    <wp:posOffset>182880</wp:posOffset>
                  </wp:positionV>
                  <wp:extent cx="1337310" cy="1259840"/>
                  <wp:effectExtent l="0" t="0" r="0" b="0"/>
                  <wp:wrapTopAndBottom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569270922_S031_06_Zebr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3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läuft Rollschuh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2336" behindDoc="0" locked="0" layoutInCell="1" allowOverlap="1" wp14:anchorId="114E37EA" wp14:editId="00C3D28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173355</wp:posOffset>
                  </wp:positionV>
                  <wp:extent cx="1197610" cy="1439545"/>
                  <wp:effectExtent l="0" t="0" r="2540" b="8255"/>
                  <wp:wrapTopAndBottom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569270709_Zebra_Rollschuh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1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wackelt mit dem Po</w:t>
            </w:r>
            <w:r>
              <w:t>?</w:t>
            </w:r>
          </w:p>
        </w:tc>
      </w:tr>
      <w:tr w:rsidR="00376340" w:rsidTr="00ED360F">
        <w:trPr>
          <w:trHeight w:val="4535"/>
        </w:trPr>
        <w:tc>
          <w:tcPr>
            <w:tcW w:w="2998" w:type="dxa"/>
            <w:vAlign w:val="bottom"/>
          </w:tcPr>
          <w:p w:rsidR="00F53935" w:rsidRDefault="00D71653" w:rsidP="00F53935">
            <w:pPr>
              <w:jc w:val="center"/>
            </w:pPr>
            <w:r>
              <w:t>Ich habe…</w:t>
            </w:r>
          </w:p>
          <w:p w:rsidR="00D71653" w:rsidRDefault="00D71653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3360" behindDoc="0" locked="0" layoutInCell="1" allowOverlap="1" wp14:anchorId="05996E56" wp14:editId="6A2A897E">
                  <wp:simplePos x="0" y="0"/>
                  <wp:positionH relativeFrom="margin">
                    <wp:posOffset>285115</wp:posOffset>
                  </wp:positionH>
                  <wp:positionV relativeFrom="paragraph">
                    <wp:posOffset>150495</wp:posOffset>
                  </wp:positionV>
                  <wp:extent cx="1198880" cy="1439545"/>
                  <wp:effectExtent l="0" t="0" r="1270" b="8255"/>
                  <wp:wrapTopAndBottom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569270922_S031_01_Zebra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8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kreist die Arme</w:t>
            </w:r>
            <w:r>
              <w:t>?</w:t>
            </w:r>
          </w:p>
        </w:tc>
        <w:tc>
          <w:tcPr>
            <w:tcW w:w="2998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4384" behindDoc="0" locked="0" layoutInCell="1" allowOverlap="1" wp14:anchorId="7CE9A613" wp14:editId="2A95180C">
                  <wp:simplePos x="0" y="0"/>
                  <wp:positionH relativeFrom="margin">
                    <wp:posOffset>299085</wp:posOffset>
                  </wp:positionH>
                  <wp:positionV relativeFrom="paragraph">
                    <wp:posOffset>40005</wp:posOffset>
                  </wp:positionV>
                  <wp:extent cx="1176655" cy="1439545"/>
                  <wp:effectExtent l="0" t="0" r="4445" b="8255"/>
                  <wp:wrapTopAndBottom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rme_kreisen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wackelt mit dem Körper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5408" behindDoc="0" locked="0" layoutInCell="1" allowOverlap="1" wp14:anchorId="34C8427A" wp14:editId="01AB0C0E">
                  <wp:simplePos x="0" y="0"/>
                  <wp:positionH relativeFrom="margin">
                    <wp:align>center</wp:align>
                  </wp:positionH>
                  <wp:positionV relativeFrom="paragraph">
                    <wp:posOffset>443230</wp:posOffset>
                  </wp:positionV>
                  <wp:extent cx="1439545" cy="1439545"/>
                  <wp:effectExtent l="0" t="0" r="8255" b="8255"/>
                  <wp:wrapTopAndBottom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569_Zebra_Körperschütteln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kreist die Schultern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6432" behindDoc="0" locked="0" layoutInCell="1" allowOverlap="1" wp14:anchorId="19FA1E60" wp14:editId="2B6BFF94">
                  <wp:simplePos x="0" y="0"/>
                  <wp:positionH relativeFrom="margin">
                    <wp:posOffset>472440</wp:posOffset>
                  </wp:positionH>
                  <wp:positionV relativeFrom="paragraph">
                    <wp:posOffset>93345</wp:posOffset>
                  </wp:positionV>
                  <wp:extent cx="832485" cy="1439545"/>
                  <wp:effectExtent l="0" t="0" r="5715" b="8255"/>
                  <wp:wrapTopAndBottom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569270922_S031_07_Zebr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48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schwebt als Astronaut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7456" behindDoc="0" locked="0" layoutInCell="1" allowOverlap="1" wp14:anchorId="69388BCF" wp14:editId="39586322">
                  <wp:simplePos x="0" y="0"/>
                  <wp:positionH relativeFrom="margin">
                    <wp:align>center</wp:align>
                  </wp:positionH>
                  <wp:positionV relativeFrom="paragraph">
                    <wp:posOffset>443230</wp:posOffset>
                  </wp:positionV>
                  <wp:extent cx="1085215" cy="1439545"/>
                  <wp:effectExtent l="0" t="0" r="635" b="8255"/>
                  <wp:wrapTopAndBottom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S569270924_Zebra_Cover_Raketenheft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21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läuft auf allen vieren</w:t>
            </w:r>
            <w:r>
              <w:t>?</w:t>
            </w:r>
          </w:p>
        </w:tc>
      </w:tr>
      <w:tr w:rsidR="00376340" w:rsidTr="00ED360F">
        <w:trPr>
          <w:trHeight w:val="4252"/>
        </w:trPr>
        <w:tc>
          <w:tcPr>
            <w:tcW w:w="2998" w:type="dxa"/>
            <w:vAlign w:val="bottom"/>
          </w:tcPr>
          <w:p w:rsidR="00376340" w:rsidRDefault="00D71653" w:rsidP="00F53935">
            <w:pPr>
              <w:jc w:val="center"/>
            </w:pPr>
            <w:r>
              <w:lastRenderedPageBreak/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5B0863B7" wp14:editId="6BE653A5">
                  <wp:simplePos x="0" y="0"/>
                  <wp:positionH relativeFrom="margin">
                    <wp:align>center</wp:align>
                  </wp:positionH>
                  <wp:positionV relativeFrom="paragraph">
                    <wp:posOffset>180975</wp:posOffset>
                  </wp:positionV>
                  <wp:extent cx="1609725" cy="1079500"/>
                  <wp:effectExtent l="0" t="0" r="9525" b="6350"/>
                  <wp:wrapTopAndBottom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569270870_Zebra_galoppiert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688"/>
                          <a:stretch/>
                        </pic:blipFill>
                        <pic:spPr bwMode="auto">
                          <a:xfrm>
                            <a:off x="0" y="0"/>
                            <a:ext cx="1609725" cy="107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tanzt</w:t>
            </w:r>
            <w:r>
              <w:t>?</w:t>
            </w:r>
          </w:p>
        </w:tc>
        <w:tc>
          <w:tcPr>
            <w:tcW w:w="2998" w:type="dxa"/>
            <w:vAlign w:val="bottom"/>
          </w:tcPr>
          <w:p w:rsidR="00F53935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69504" behindDoc="0" locked="0" layoutInCell="1" allowOverlap="1" wp14:anchorId="7E23DDEB" wp14:editId="41057FAD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116205</wp:posOffset>
                  </wp:positionV>
                  <wp:extent cx="1641475" cy="1367790"/>
                  <wp:effectExtent l="0" t="0" r="0" b="3810"/>
                  <wp:wrapTopAndBottom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569270727_B_S19_Zebra_tutu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macht den Hampelmann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0528" behindDoc="0" locked="0" layoutInCell="1" allowOverlap="1" wp14:anchorId="0AFFDAB4" wp14:editId="1475F07A">
                  <wp:simplePos x="0" y="0"/>
                  <wp:positionH relativeFrom="margin">
                    <wp:align>center</wp:align>
                  </wp:positionH>
                  <wp:positionV relativeFrom="paragraph">
                    <wp:posOffset>476250</wp:posOffset>
                  </wp:positionV>
                  <wp:extent cx="1097280" cy="1439545"/>
                  <wp:effectExtent l="0" t="0" r="7620" b="8255"/>
                  <wp:wrapTopAndBottom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569270922_S031_05_Zebra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653">
              <w:t>Ich habe…</w:t>
            </w:r>
          </w:p>
          <w:p w:rsidR="00F53935" w:rsidRDefault="00F53935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hüpft auf einem Bein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D71653" w:rsidRDefault="00D71653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1552" behindDoc="0" locked="0" layoutInCell="1" allowOverlap="1" wp14:anchorId="0B973DEF" wp14:editId="442FA37C">
                  <wp:simplePos x="0" y="0"/>
                  <wp:positionH relativeFrom="margin">
                    <wp:posOffset>415290</wp:posOffset>
                  </wp:positionH>
                  <wp:positionV relativeFrom="paragraph">
                    <wp:posOffset>80010</wp:posOffset>
                  </wp:positionV>
                  <wp:extent cx="959485" cy="1439545"/>
                  <wp:effectExtent l="0" t="0" r="0" b="8255"/>
                  <wp:wrapTopAndBottom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569270922_S031_04_Zebra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springt Seilchen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D71653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2576" behindDoc="0" locked="0" layoutInCell="1" allowOverlap="1" wp14:anchorId="729FA595" wp14:editId="71A047A7">
                  <wp:simplePos x="0" y="0"/>
                  <wp:positionH relativeFrom="margin">
                    <wp:posOffset>328930</wp:posOffset>
                  </wp:positionH>
                  <wp:positionV relativeFrom="paragraph">
                    <wp:posOffset>87630</wp:posOffset>
                  </wp:positionV>
                  <wp:extent cx="1115695" cy="1619885"/>
                  <wp:effectExtent l="0" t="0" r="8255" b="0"/>
                  <wp:wrapTopAndBottom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569_Zebra_Springseil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585"/>
                          <a:stretch/>
                        </pic:blipFill>
                        <pic:spPr bwMode="auto">
                          <a:xfrm>
                            <a:off x="0" y="0"/>
                            <a:ext cx="1115695" cy="16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653" w:rsidRDefault="00D71653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>Franz berührt seine Hufe</w:t>
            </w:r>
            <w:r>
              <w:t>?</w:t>
            </w:r>
          </w:p>
        </w:tc>
      </w:tr>
      <w:tr w:rsidR="00376340" w:rsidTr="00ED360F">
        <w:trPr>
          <w:trHeight w:val="4535"/>
        </w:trPr>
        <w:tc>
          <w:tcPr>
            <w:tcW w:w="2998" w:type="dxa"/>
            <w:vAlign w:val="bottom"/>
          </w:tcPr>
          <w:p w:rsidR="00376340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3600" behindDoc="0" locked="0" layoutInCell="1" allowOverlap="1" wp14:anchorId="2CE46960" wp14:editId="51AB4949">
                  <wp:simplePos x="0" y="0"/>
                  <wp:positionH relativeFrom="margin">
                    <wp:align>center</wp:align>
                  </wp:positionH>
                  <wp:positionV relativeFrom="paragraph">
                    <wp:posOffset>476250</wp:posOffset>
                  </wp:positionV>
                  <wp:extent cx="1198880" cy="1439545"/>
                  <wp:effectExtent l="0" t="0" r="1270" b="8255"/>
                  <wp:wrapTopAndBottom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569270922_S031_02_Zebr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8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>Franz macht eine Brücke</w:t>
            </w:r>
            <w:r>
              <w:t>?</w:t>
            </w:r>
          </w:p>
        </w:tc>
        <w:tc>
          <w:tcPr>
            <w:tcW w:w="2998" w:type="dxa"/>
            <w:vAlign w:val="bottom"/>
          </w:tcPr>
          <w:p w:rsidR="00F53935" w:rsidRDefault="008814CF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E65CAD">
            <w:pPr>
              <w:spacing w:line="360" w:lineRule="auto"/>
              <w:jc w:val="center"/>
            </w:pPr>
            <w:r>
              <w:rPr>
                <w:lang w:eastAsia="de-DE"/>
              </w:rPr>
              <w:drawing>
                <wp:anchor distT="0" distB="0" distL="114300" distR="114300" simplePos="0" relativeHeight="251700224" behindDoc="0" locked="0" layoutInCell="1" allowOverlap="1" wp14:anchorId="33276550" wp14:editId="09668834">
                  <wp:simplePos x="0" y="0"/>
                  <wp:positionH relativeFrom="margin">
                    <wp:align>center</wp:align>
                  </wp:positionH>
                  <wp:positionV relativeFrom="paragraph">
                    <wp:posOffset>-34925</wp:posOffset>
                  </wp:positionV>
                  <wp:extent cx="1654175" cy="1079500"/>
                  <wp:effectExtent l="0" t="0" r="3175" b="6350"/>
                  <wp:wrapTopAndBottom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175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>Franz macht die Körperwaage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color w:val="FF0000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5648" behindDoc="0" locked="0" layoutInCell="1" allowOverlap="1" wp14:anchorId="3D83FA13" wp14:editId="0B1D73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476250</wp:posOffset>
                  </wp:positionV>
                  <wp:extent cx="1439545" cy="1439545"/>
                  <wp:effectExtent l="0" t="0" r="8255" b="8255"/>
                  <wp:wrapTopAndBottom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S569270922_S031_09_Zebra_Körperwaage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E65CAD">
            <w:pPr>
              <w:spacing w:line="240" w:lineRule="auto"/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>Franz hüpft wie ein Frosch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8814CF" w:rsidP="00F53935">
            <w:pPr>
              <w:jc w:val="center"/>
            </w:pPr>
            <w:r>
              <w:rPr>
                <w:sz w:val="16"/>
                <w:szCs w:val="16"/>
                <w:lang w:eastAsia="de-DE"/>
              </w:rPr>
              <w:drawing>
                <wp:anchor distT="0" distB="0" distL="114300" distR="114300" simplePos="0" relativeHeight="251676672" behindDoc="0" locked="0" layoutInCell="1" allowOverlap="1" wp14:anchorId="03F09BED" wp14:editId="409A90C4">
                  <wp:simplePos x="0" y="0"/>
                  <wp:positionH relativeFrom="margin">
                    <wp:align>center</wp:align>
                  </wp:positionH>
                  <wp:positionV relativeFrom="paragraph">
                    <wp:posOffset>371475</wp:posOffset>
                  </wp:positionV>
                  <wp:extent cx="1504950" cy="1547495"/>
                  <wp:effectExtent l="0" t="0" r="0" b="0"/>
                  <wp:wrapTopAndBottom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569_Zebra_Frosch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54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E65CAD">
            <w:pPr>
              <w:spacing w:line="276" w:lineRule="auto"/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>Franz fährt Skateboard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376340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77696" behindDoc="0" locked="0" layoutInCell="1" allowOverlap="1" wp14:anchorId="04B0757D" wp14:editId="0097FE6D">
                  <wp:simplePos x="0" y="0"/>
                  <wp:positionH relativeFrom="margin">
                    <wp:align>center</wp:align>
                  </wp:positionH>
                  <wp:positionV relativeFrom="paragraph">
                    <wp:posOffset>476250</wp:posOffset>
                  </wp:positionV>
                  <wp:extent cx="942340" cy="1439545"/>
                  <wp:effectExtent l="0" t="0" r="0" b="8255"/>
                  <wp:wrapTopAndBottom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S001300350_Zebra_Skateboard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34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>Franz wandert</w:t>
            </w:r>
            <w:r>
              <w:t>?</w:t>
            </w:r>
          </w:p>
        </w:tc>
      </w:tr>
      <w:tr w:rsidR="008814CF" w:rsidTr="00ED360F">
        <w:trPr>
          <w:trHeight w:val="4252"/>
        </w:trPr>
        <w:tc>
          <w:tcPr>
            <w:tcW w:w="2998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lastRenderedPageBreak/>
              <w:drawing>
                <wp:anchor distT="0" distB="0" distL="114300" distR="114300" simplePos="0" relativeHeight="251688960" behindDoc="0" locked="0" layoutInCell="1" allowOverlap="1" wp14:anchorId="09FC5491" wp14:editId="304504BC">
                  <wp:simplePos x="0" y="0"/>
                  <wp:positionH relativeFrom="margin">
                    <wp:align>center</wp:align>
                  </wp:positionH>
                  <wp:positionV relativeFrom="paragraph">
                    <wp:posOffset>285750</wp:posOffset>
                  </wp:positionV>
                  <wp:extent cx="958850" cy="1439545"/>
                  <wp:effectExtent l="0" t="0" r="0" b="8255"/>
                  <wp:wrapTopAndBottom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S569270709_Zebra_wandern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E65CAD">
            <w:pPr>
              <w:spacing w:line="240" w:lineRule="auto"/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übt Breakdance</w:t>
            </w:r>
            <w:r>
              <w:t>?</w:t>
            </w:r>
          </w:p>
        </w:tc>
        <w:tc>
          <w:tcPr>
            <w:tcW w:w="2998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89984" behindDoc="0" locked="0" layoutInCell="1" allowOverlap="1" wp14:anchorId="62D373C4" wp14:editId="650D0D61">
                  <wp:simplePos x="0" y="0"/>
                  <wp:positionH relativeFrom="margin">
                    <wp:align>center</wp:align>
                  </wp:positionH>
                  <wp:positionV relativeFrom="paragraph">
                    <wp:posOffset>628650</wp:posOffset>
                  </wp:positionV>
                  <wp:extent cx="1417320" cy="863600"/>
                  <wp:effectExtent l="95250" t="171450" r="68580" b="184150"/>
                  <wp:wrapTopAndBottom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S569270660_Zebra_faellt_hin.pn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4" r="7361"/>
                          <a:stretch/>
                        </pic:blipFill>
                        <pic:spPr bwMode="auto">
                          <a:xfrm rot="11694564">
                            <a:off x="0" y="0"/>
                            <a:ext cx="1417320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spielt Basketball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91008" behindDoc="0" locked="0" layoutInCell="1" allowOverlap="1" wp14:anchorId="34716FC9" wp14:editId="7EDA3155">
                  <wp:simplePos x="0" y="0"/>
                  <wp:positionH relativeFrom="margin">
                    <wp:align>center</wp:align>
                  </wp:positionH>
                  <wp:positionV relativeFrom="paragraph">
                    <wp:posOffset>288290</wp:posOffset>
                  </wp:positionV>
                  <wp:extent cx="916940" cy="1439545"/>
                  <wp:effectExtent l="0" t="0" r="0" b="8255"/>
                  <wp:wrapTopAndBottom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569270865_Zebra_Ballspiel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4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F53935" w:rsidRDefault="00F53935" w:rsidP="00E65CAD">
            <w:pPr>
              <w:spacing w:line="240" w:lineRule="auto"/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fährt Roller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92032" behindDoc="0" locked="0" layoutInCell="1" allowOverlap="1" wp14:anchorId="79253341" wp14:editId="232C3A2E">
                  <wp:simplePos x="0" y="0"/>
                  <wp:positionH relativeFrom="margin">
                    <wp:align>center</wp:align>
                  </wp:positionH>
                  <wp:positionV relativeFrom="paragraph">
                    <wp:posOffset>40005</wp:posOffset>
                  </wp:positionV>
                  <wp:extent cx="1326515" cy="1439545"/>
                  <wp:effectExtent l="0" t="0" r="6985" b="8255"/>
                  <wp:wrapTopAndBottom/>
                  <wp:docPr id="43" name="Grafi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Roller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1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14CF" w:rsidRDefault="008814CF" w:rsidP="00D74699">
            <w:pPr>
              <w:jc w:val="center"/>
            </w:pPr>
            <w:r>
              <w:t xml:space="preserve">Wer hat </w:t>
            </w:r>
            <w:r w:rsidR="00D74699">
              <w:rPr>
                <w:color w:val="00B0F0"/>
              </w:rPr>
              <w:t>Franz geht rückwärts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t>Ich habe…</w:t>
            </w:r>
            <w:r w:rsidR="00D74699">
              <w:rPr>
                <w:lang w:eastAsia="de-DE"/>
              </w:rPr>
              <w:drawing>
                <wp:anchor distT="0" distB="0" distL="114300" distR="114300" simplePos="0" relativeHeight="251706368" behindDoc="0" locked="0" layoutInCell="1" allowOverlap="1" wp14:anchorId="186AA9DB" wp14:editId="4F02F220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396240</wp:posOffset>
                  </wp:positionV>
                  <wp:extent cx="910590" cy="1457960"/>
                  <wp:effectExtent l="0" t="0" r="3810" b="8890"/>
                  <wp:wrapTopAndBottom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69270922_S031_03_Zebra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90" cy="145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814CF" w:rsidRDefault="008814CF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D71653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hebt Gewichte</w:t>
            </w:r>
            <w:r>
              <w:t>?</w:t>
            </w:r>
          </w:p>
        </w:tc>
      </w:tr>
      <w:tr w:rsidR="008814CF" w:rsidTr="00ED360F">
        <w:trPr>
          <w:trHeight w:val="4535"/>
        </w:trPr>
        <w:tc>
          <w:tcPr>
            <w:tcW w:w="2998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94080" behindDoc="0" locked="0" layoutInCell="1" allowOverlap="1" wp14:anchorId="4DFFA867" wp14:editId="63EC693B">
                  <wp:simplePos x="0" y="0"/>
                  <wp:positionH relativeFrom="margin">
                    <wp:align>center</wp:align>
                  </wp:positionH>
                  <wp:positionV relativeFrom="paragraph">
                    <wp:posOffset>285750</wp:posOffset>
                  </wp:positionV>
                  <wp:extent cx="1604010" cy="1439545"/>
                  <wp:effectExtent l="0" t="0" r="0" b="8255"/>
                  <wp:wrapTopAndBottom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569270874_Zebra_Gewichtheber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01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E65CAD" w:rsidRDefault="00E65CAD" w:rsidP="00E65CAD">
            <w:pPr>
              <w:spacing w:line="240" w:lineRule="auto"/>
              <w:jc w:val="center"/>
            </w:pPr>
          </w:p>
          <w:p w:rsidR="008814CF" w:rsidRDefault="008814CF" w:rsidP="00E65CAD">
            <w:pPr>
              <w:spacing w:line="240" w:lineRule="auto"/>
              <w:jc w:val="center"/>
            </w:pPr>
          </w:p>
          <w:p w:rsidR="00F53935" w:rsidRDefault="00F53935" w:rsidP="00E65CAD">
            <w:pPr>
              <w:spacing w:line="240" w:lineRule="auto"/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joggt</w:t>
            </w:r>
            <w:r>
              <w:t>?</w:t>
            </w:r>
          </w:p>
        </w:tc>
        <w:tc>
          <w:tcPr>
            <w:tcW w:w="2998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95104" behindDoc="0" locked="0" layoutInCell="1" allowOverlap="1" wp14:anchorId="7F8DF943" wp14:editId="04A070B6">
                  <wp:simplePos x="0" y="0"/>
                  <wp:positionH relativeFrom="margin">
                    <wp:align>center</wp:align>
                  </wp:positionH>
                  <wp:positionV relativeFrom="paragraph">
                    <wp:posOffset>381000</wp:posOffset>
                  </wp:positionV>
                  <wp:extent cx="1349375" cy="1439545"/>
                  <wp:effectExtent l="0" t="0" r="3175" b="8255"/>
                  <wp:wrapTopAndBottom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569_Zebra_Laeufer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37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fährt Auto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704320" behindDoc="0" locked="0" layoutInCell="1" allowOverlap="1" wp14:anchorId="1A10A2DA" wp14:editId="0B444989">
                  <wp:simplePos x="0" y="0"/>
                  <wp:positionH relativeFrom="margin">
                    <wp:align>center</wp:align>
                  </wp:positionH>
                  <wp:positionV relativeFrom="paragraph">
                    <wp:posOffset>136525</wp:posOffset>
                  </wp:positionV>
                  <wp:extent cx="1824355" cy="914400"/>
                  <wp:effectExtent l="0" t="0" r="4445" b="0"/>
                  <wp:wrapTopAndBottom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645270864_080_Zebra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35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 w:rsidRPr="008814CF">
              <w:rPr>
                <w:color w:val="00B0F0"/>
              </w:rPr>
              <w:t xml:space="preserve">Franz </w:t>
            </w:r>
            <w:r>
              <w:rPr>
                <w:color w:val="00B0F0"/>
              </w:rPr>
              <w:t>geht wie eine alte Oma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697152" behindDoc="0" locked="0" layoutInCell="1" allowOverlap="1" wp14:anchorId="4713974B" wp14:editId="55A00065">
                  <wp:simplePos x="0" y="0"/>
                  <wp:positionH relativeFrom="margin">
                    <wp:align>center</wp:align>
                  </wp:positionH>
                  <wp:positionV relativeFrom="paragraph">
                    <wp:posOffset>438150</wp:posOffset>
                  </wp:positionV>
                  <wp:extent cx="1343660" cy="1439545"/>
                  <wp:effectExtent l="0" t="0" r="8890" b="8255"/>
                  <wp:wrapTopAndBottom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569270913_HeftA_S60_Zebra_Oma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Ich habe…</w:t>
            </w:r>
          </w:p>
          <w:p w:rsidR="008814CF" w:rsidRDefault="008814CF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F53935" w:rsidRDefault="00F53935" w:rsidP="00F53935">
            <w:pPr>
              <w:jc w:val="center"/>
            </w:pPr>
          </w:p>
          <w:p w:rsidR="008814CF" w:rsidRDefault="008814CF" w:rsidP="00F53935">
            <w:pPr>
              <w:jc w:val="center"/>
            </w:pPr>
            <w:r>
              <w:t xml:space="preserve">Wer hat </w:t>
            </w:r>
            <w:r>
              <w:rPr>
                <w:color w:val="00B0F0"/>
              </w:rPr>
              <w:t>Franz reibt die Zauberkugel</w:t>
            </w:r>
            <w:r>
              <w:t>?</w:t>
            </w:r>
          </w:p>
        </w:tc>
        <w:tc>
          <w:tcPr>
            <w:tcW w:w="2999" w:type="dxa"/>
            <w:vAlign w:val="bottom"/>
          </w:tcPr>
          <w:p w:rsidR="008814CF" w:rsidRDefault="008814CF" w:rsidP="00F53935">
            <w:pPr>
              <w:jc w:val="center"/>
            </w:pPr>
            <w:r>
              <w:t>Ich habe…</w:t>
            </w:r>
          </w:p>
          <w:p w:rsidR="00F53935" w:rsidRDefault="00F53935" w:rsidP="00F53935">
            <w:pPr>
              <w:jc w:val="center"/>
            </w:pPr>
          </w:p>
          <w:p w:rsidR="008814CF" w:rsidRDefault="00F53935" w:rsidP="00F53935">
            <w:pPr>
              <w:jc w:val="center"/>
            </w:pPr>
            <w:r>
              <w:rPr>
                <w:rFonts w:ascii="GrundschriftBildungshaus" w:hAnsi="GrundschriftBildungshaus"/>
                <w:sz w:val="32"/>
                <w:szCs w:val="32"/>
                <w:lang w:eastAsia="de-DE"/>
              </w:rPr>
              <w:drawing>
                <wp:anchor distT="0" distB="0" distL="114300" distR="114300" simplePos="0" relativeHeight="251702272" behindDoc="0" locked="0" layoutInCell="1" allowOverlap="1" wp14:anchorId="069F3496" wp14:editId="24B11125">
                  <wp:simplePos x="0" y="0"/>
                  <wp:positionH relativeFrom="margin">
                    <wp:align>center</wp:align>
                  </wp:positionH>
                  <wp:positionV relativeFrom="paragraph">
                    <wp:posOffset>162560</wp:posOffset>
                  </wp:positionV>
                  <wp:extent cx="1250950" cy="1079500"/>
                  <wp:effectExtent l="0" t="0" r="6350" b="6350"/>
                  <wp:wrapTopAndBottom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569_Zebra_Kugel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14CF" w:rsidRDefault="008814CF" w:rsidP="00F53935">
            <w:pPr>
              <w:jc w:val="center"/>
            </w:pPr>
            <w:r>
              <w:t>Und diese sagt mir:</w:t>
            </w:r>
          </w:p>
          <w:p w:rsidR="008814CF" w:rsidRPr="00E65CAD" w:rsidRDefault="008814CF" w:rsidP="00F53935">
            <w:pPr>
              <w:jc w:val="center"/>
              <w:rPr>
                <w:b/>
              </w:rPr>
            </w:pPr>
            <w:r w:rsidRPr="00E65CAD">
              <w:rPr>
                <w:b/>
              </w:rPr>
              <w:t>ENDE!</w:t>
            </w:r>
          </w:p>
          <w:p w:rsidR="008814CF" w:rsidRPr="00E65CAD" w:rsidRDefault="008814CF" w:rsidP="00F53935">
            <w:pPr>
              <w:jc w:val="center"/>
              <w:rPr>
                <w:b/>
              </w:rPr>
            </w:pPr>
            <w:r w:rsidRPr="00E65CAD">
              <w:rPr>
                <w:b/>
              </w:rPr>
              <w:t>Ihr war</w:t>
            </w:r>
            <w:r w:rsidR="00ED4F96">
              <w:rPr>
                <w:b/>
              </w:rPr>
              <w:t>t</w:t>
            </w:r>
          </w:p>
          <w:p w:rsidR="008814CF" w:rsidRPr="00E65CAD" w:rsidRDefault="008814CF" w:rsidP="00F53935">
            <w:pPr>
              <w:jc w:val="center"/>
              <w:rPr>
                <w:i/>
              </w:rPr>
            </w:pPr>
            <w:r w:rsidRPr="00E65CAD">
              <w:rPr>
                <w:b/>
                <w:i/>
              </w:rPr>
              <w:t>franztastisch!</w:t>
            </w:r>
          </w:p>
        </w:tc>
      </w:tr>
    </w:tbl>
    <w:p w:rsidR="003879B4" w:rsidRDefault="003879B4" w:rsidP="008814CF"/>
    <w:sectPr w:rsidR="003879B4" w:rsidSect="008E14DE">
      <w:footerReference w:type="default" r:id="rId36"/>
      <w:type w:val="continuous"/>
      <w:pgSz w:w="16838" w:h="11906" w:orient="landscape" w:code="9"/>
      <w:pgMar w:top="1418" w:right="454" w:bottom="851" w:left="153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340" w:rsidRDefault="00376340" w:rsidP="003C599D">
      <w:pPr>
        <w:spacing w:line="240" w:lineRule="auto"/>
      </w:pPr>
      <w:r>
        <w:separator/>
      </w:r>
    </w:p>
  </w:endnote>
  <w:endnote w:type="continuationSeparator" w:id="0">
    <w:p w:rsidR="00376340" w:rsidRDefault="00376340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rundschriftBildungshau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0703E94" wp14:editId="4D1DA91A">
                <wp:extent cx="468000" cy="234000"/>
                <wp:effectExtent l="0" t="0" r="8255" b="0"/>
                <wp:docPr id="44" name="Grafi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201</w:t>
          </w:r>
          <w:r w:rsidR="00370A70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334D5B" w:rsidRPr="00334D5B">
            <w:t>Vanessa Thiel, Köln</w:t>
          </w:r>
        </w:p>
        <w:p w:rsidR="00193A18" w:rsidRPr="00025140" w:rsidRDefault="00193A18" w:rsidP="00ED360F">
          <w:pPr>
            <w:pStyle w:val="ekvquelle"/>
          </w:pPr>
          <w:r w:rsidRPr="00005AE2">
            <w:t xml:space="preserve">Illustratoren: </w:t>
          </w:r>
          <w:r w:rsidR="00ED360F">
            <w:t>Friederike Ablang, Berlin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340" w:rsidRDefault="00376340" w:rsidP="003C599D">
      <w:pPr>
        <w:spacing w:line="240" w:lineRule="auto"/>
      </w:pPr>
      <w:r>
        <w:separator/>
      </w:r>
    </w:p>
  </w:footnote>
  <w:footnote w:type="continuationSeparator" w:id="0">
    <w:p w:rsidR="00376340" w:rsidRDefault="00376340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340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1A26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4D5B"/>
    <w:rsid w:val="003367A2"/>
    <w:rsid w:val="003373EF"/>
    <w:rsid w:val="0034417F"/>
    <w:rsid w:val="00362B02"/>
    <w:rsid w:val="0036404C"/>
    <w:rsid w:val="00370A70"/>
    <w:rsid w:val="0037634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14CF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14DE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0A77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1653"/>
    <w:rsid w:val="00D74699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65CAD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D360F"/>
    <w:rsid w:val="00ED4F96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53935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nh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5</cp:revision>
  <cp:lastPrinted>2016-12-20T14:33:00Z</cp:lastPrinted>
  <dcterms:created xsi:type="dcterms:W3CDTF">2019-10-16T08:06:00Z</dcterms:created>
  <dcterms:modified xsi:type="dcterms:W3CDTF">2019-10-28T09:00:00Z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